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EEEC" w14:textId="72E9C4D9" w:rsidR="0057229F" w:rsidRPr="00C678FF" w:rsidRDefault="0057229F" w:rsidP="001B7CBF">
      <w:pPr>
        <w:pStyle w:val="Heading2"/>
        <w:rPr>
          <w:color w:val="auto"/>
          <w:spacing w:val="-10"/>
          <w:kern w:val="28"/>
          <w:sz w:val="60"/>
          <w:szCs w:val="56"/>
        </w:rPr>
      </w:pPr>
      <w:r w:rsidRPr="00C678FF">
        <w:rPr>
          <w:color w:val="auto"/>
          <w:spacing w:val="-10"/>
          <w:kern w:val="28"/>
          <w:sz w:val="60"/>
          <w:szCs w:val="56"/>
        </w:rPr>
        <w:t xml:space="preserve">Academic Promotions Application Form </w:t>
      </w:r>
    </w:p>
    <w:p w14:paraId="2913E738" w14:textId="77777777" w:rsidR="00751992" w:rsidRPr="00C678FF" w:rsidRDefault="00751992" w:rsidP="00751992">
      <w:pPr>
        <w:pStyle w:val="BodyText"/>
        <w:rPr>
          <w:b/>
          <w:bCs/>
          <w:color w:val="000080" w:themeColor="text2"/>
          <w:sz w:val="28"/>
          <w:szCs w:val="28"/>
        </w:rPr>
      </w:pPr>
      <w:r w:rsidRPr="00C678FF">
        <w:rPr>
          <w:b/>
          <w:bCs/>
          <w:color w:val="000080" w:themeColor="text2"/>
          <w:sz w:val="28"/>
          <w:szCs w:val="28"/>
        </w:rPr>
        <w:t>This document is provided as a template to assist you in drafting your application. Please note that all final responses must be submitted through the online Microsoft Form, and this template should not be submitted as your application.</w:t>
      </w:r>
    </w:p>
    <w:p w14:paraId="4360C9E0" w14:textId="77777777" w:rsidR="00751992" w:rsidRPr="00C678FF" w:rsidRDefault="00751992" w:rsidP="00751992">
      <w:pPr>
        <w:pStyle w:val="BodyText"/>
      </w:pPr>
    </w:p>
    <w:p w14:paraId="160582DA" w14:textId="77777777" w:rsidR="0057229F" w:rsidRPr="00C678FF" w:rsidRDefault="0057229F" w:rsidP="0057229F">
      <w:pPr>
        <w:pStyle w:val="Heading1"/>
      </w:pPr>
      <w:r w:rsidRPr="00C678FF">
        <w:t>Section 1</w:t>
      </w:r>
    </w:p>
    <w:p w14:paraId="63088DEE" w14:textId="73DA3A8F" w:rsidR="0057229F" w:rsidRPr="00C678FF" w:rsidRDefault="0057229F" w:rsidP="0057229F">
      <w:pPr>
        <w:pStyle w:val="Heading1"/>
      </w:pPr>
      <w:r w:rsidRPr="00C678FF">
        <w:t>Academic Promotions Application Form – Guidance for Applicants</w:t>
      </w:r>
    </w:p>
    <w:p w14:paraId="65B3AF6D" w14:textId="77777777" w:rsidR="0057229F" w:rsidRPr="00C678FF" w:rsidRDefault="0057229F" w:rsidP="0057229F">
      <w:pPr>
        <w:pStyle w:val="BodyText"/>
      </w:pPr>
      <w:r w:rsidRPr="00C678FF">
        <w:t xml:space="preserve">This form is designed to capture clear, concise evidence of your contributions and impact, aligned to the promotion criteria. The information you provide will be used by review panels to make consistent and informed decisions.  The information supplied will be treated </w:t>
      </w:r>
      <w:proofErr w:type="gramStart"/>
      <w:r w:rsidRPr="00C678FF">
        <w:t>confidentially, and</w:t>
      </w:r>
      <w:proofErr w:type="gramEnd"/>
      <w:r w:rsidRPr="00C678FF">
        <w:t xml:space="preserve"> only used for the purpose of this promotion process.</w:t>
      </w:r>
    </w:p>
    <w:p w14:paraId="395DD23F" w14:textId="5C9B626B" w:rsidR="0057229F" w:rsidRPr="00C678FF" w:rsidRDefault="0057229F" w:rsidP="0057229F">
      <w:pPr>
        <w:pStyle w:val="BodyText"/>
      </w:pPr>
      <w:r w:rsidRPr="00C678FF">
        <w:br/>
      </w:r>
      <w:r w:rsidRPr="00C678FF">
        <w:rPr>
          <w:b/>
          <w:bCs/>
        </w:rPr>
        <w:t>How to complete this form</w:t>
      </w:r>
      <w:r w:rsidRPr="00C678FF">
        <w:br/>
      </w:r>
      <w:r w:rsidRPr="00C678FF">
        <w:rPr>
          <w:b/>
          <w:bCs/>
        </w:rPr>
        <w:br/>
      </w:r>
      <w:r w:rsidRPr="00C678FF">
        <w:t>These guidance notes are brief. For more detail you are strongly encouraged to consult the extended guidance document [insert URL]. </w:t>
      </w:r>
    </w:p>
    <w:p w14:paraId="5F579912" w14:textId="77777777" w:rsidR="0057229F" w:rsidRPr="00C678FF" w:rsidRDefault="0057229F" w:rsidP="00B77614">
      <w:pPr>
        <w:pStyle w:val="BodyText"/>
        <w:numPr>
          <w:ilvl w:val="0"/>
          <w:numId w:val="8"/>
        </w:numPr>
      </w:pPr>
      <w:r w:rsidRPr="00C678FF">
        <w:t>Focus on your most significant contributions, rather than providing an exhaustive record of all activity</w:t>
      </w:r>
    </w:p>
    <w:p w14:paraId="3E982DBE" w14:textId="77777777" w:rsidR="0057229F" w:rsidRPr="00C678FF" w:rsidRDefault="0057229F" w:rsidP="00B77614">
      <w:pPr>
        <w:pStyle w:val="BodyText"/>
        <w:numPr>
          <w:ilvl w:val="0"/>
          <w:numId w:val="8"/>
        </w:numPr>
      </w:pPr>
      <w:r w:rsidRPr="00C678FF">
        <w:t>Clearly distinguish your personal role (e.g. lead, co-lead, contributor)</w:t>
      </w:r>
    </w:p>
    <w:p w14:paraId="6F1FA292" w14:textId="77777777" w:rsidR="0057229F" w:rsidRPr="00C678FF" w:rsidRDefault="0057229F" w:rsidP="00B77614">
      <w:pPr>
        <w:pStyle w:val="BodyText"/>
        <w:numPr>
          <w:ilvl w:val="0"/>
          <w:numId w:val="8"/>
        </w:numPr>
      </w:pPr>
      <w:r w:rsidRPr="00C678FF">
        <w:t>Describe the impact and outcomes of your work, using evidence where appropriate.</w:t>
      </w:r>
    </w:p>
    <w:p w14:paraId="2BAC9EFF" w14:textId="77777777" w:rsidR="0057229F" w:rsidRPr="00C678FF" w:rsidRDefault="0057229F" w:rsidP="00B77614">
      <w:pPr>
        <w:pStyle w:val="BodyText"/>
        <w:numPr>
          <w:ilvl w:val="0"/>
          <w:numId w:val="8"/>
        </w:numPr>
      </w:pPr>
      <w:r w:rsidRPr="00C678FF">
        <w:t>Keep to the information requested by the specific questions</w:t>
      </w:r>
    </w:p>
    <w:p w14:paraId="185C5C1B" w14:textId="5478119E" w:rsidR="0057229F" w:rsidRPr="00C678FF" w:rsidRDefault="0057229F" w:rsidP="00B77614">
      <w:pPr>
        <w:pStyle w:val="BodyText"/>
        <w:numPr>
          <w:ilvl w:val="0"/>
          <w:numId w:val="8"/>
        </w:numPr>
      </w:pPr>
      <w:r w:rsidRPr="00C678FF">
        <w:t>Do not feel obliged to fill each box to maximum. The recommended word limits should suffice for most applications- concise, well-evidenced responses are more effective than longer descriptions. The overflow boxes are there for exceptional use.</w:t>
      </w:r>
    </w:p>
    <w:p w14:paraId="2A462584" w14:textId="77777777" w:rsidR="0057229F" w:rsidRPr="00C678FF" w:rsidRDefault="0057229F" w:rsidP="00B77614">
      <w:pPr>
        <w:pStyle w:val="BodyText"/>
        <w:numPr>
          <w:ilvl w:val="0"/>
          <w:numId w:val="8"/>
        </w:numPr>
      </w:pPr>
      <w:r w:rsidRPr="00C678FF">
        <w:t>Avoid repeating text. if you feel some activity is relevant in two places, the second time give a pointer to the earlier occurrence.</w:t>
      </w:r>
    </w:p>
    <w:p w14:paraId="601A0B26" w14:textId="37B2767B" w:rsidR="0057229F" w:rsidRPr="00C678FF" w:rsidRDefault="0057229F" w:rsidP="00B77614">
      <w:pPr>
        <w:pStyle w:val="BodyText"/>
        <w:numPr>
          <w:ilvl w:val="0"/>
          <w:numId w:val="8"/>
        </w:numPr>
      </w:pPr>
      <w:r w:rsidRPr="00C678FF">
        <w:t>If you are working within the 365 environment your form should automatically save, so that you may return to edit early drafts. </w:t>
      </w:r>
      <w:proofErr w:type="gramStart"/>
      <w:r w:rsidRPr="00C678FF">
        <w:t>Nevertheless</w:t>
      </w:r>
      <w:proofErr w:type="gramEnd"/>
      <w:r w:rsidRPr="00C678FF">
        <w:t xml:space="preserve"> you may wish to save occasionally to avoid loss of work.  It may be necessary to insert a dummy entry in early boxes </w:t>
      </w:r>
      <w:proofErr w:type="gramStart"/>
      <w:r w:rsidRPr="00C678FF">
        <w:t>in order to</w:t>
      </w:r>
      <w:proofErr w:type="gramEnd"/>
      <w:r w:rsidRPr="00C678FF">
        <w:t xml:space="preserve"> gain access to the later pages.</w:t>
      </w:r>
    </w:p>
    <w:p w14:paraId="622A949B" w14:textId="77777777" w:rsidR="0057229F" w:rsidRPr="00C678FF" w:rsidRDefault="0057229F" w:rsidP="00B77614">
      <w:pPr>
        <w:pStyle w:val="BodyText"/>
        <w:numPr>
          <w:ilvl w:val="0"/>
          <w:numId w:val="8"/>
        </w:numPr>
      </w:pPr>
      <w:r w:rsidRPr="00C678FF">
        <w:t>A Word facsimile of this form is available on [insert URL] which you can practice on if you wish. Note that your application MUST use this online form. Note also that some Word features (e.g. images or tables) will not transfer onto the form and you should check the final layout carefully. It is recommended you complete the form on a computer rather than a small screen device.</w:t>
      </w:r>
    </w:p>
    <w:p w14:paraId="1693FC6A" w14:textId="501B88C6" w:rsidR="0057229F" w:rsidRPr="00C678FF" w:rsidRDefault="0057229F" w:rsidP="0057229F">
      <w:pPr>
        <w:pStyle w:val="BodyText"/>
      </w:pPr>
      <w:r w:rsidRPr="00C678FF">
        <w:br/>
      </w:r>
      <w:r w:rsidRPr="00C678FF">
        <w:rPr>
          <w:b/>
          <w:bCs/>
        </w:rPr>
        <w:t>What to include </w:t>
      </w:r>
      <w:r w:rsidRPr="00C678FF">
        <w:br/>
        <w:t>Your responses should reflect your contributions across the core areas of:</w:t>
      </w:r>
    </w:p>
    <w:p w14:paraId="46473CE2" w14:textId="77777777" w:rsidR="0057229F" w:rsidRPr="00C678FF" w:rsidRDefault="0057229F" w:rsidP="00B77614">
      <w:pPr>
        <w:pStyle w:val="BodyText"/>
        <w:numPr>
          <w:ilvl w:val="0"/>
          <w:numId w:val="9"/>
        </w:numPr>
      </w:pPr>
      <w:r w:rsidRPr="00C678FF">
        <w:t>Research or clinical practice</w:t>
      </w:r>
    </w:p>
    <w:p w14:paraId="35F783CB" w14:textId="77777777" w:rsidR="0057229F" w:rsidRPr="00C678FF" w:rsidRDefault="0057229F" w:rsidP="00B77614">
      <w:pPr>
        <w:pStyle w:val="BodyText"/>
        <w:numPr>
          <w:ilvl w:val="0"/>
          <w:numId w:val="9"/>
        </w:numPr>
      </w:pPr>
      <w:r w:rsidRPr="00C678FF">
        <w:lastRenderedPageBreak/>
        <w:t>Education and student impact</w:t>
      </w:r>
    </w:p>
    <w:p w14:paraId="7387C67A" w14:textId="77777777" w:rsidR="0057229F" w:rsidRPr="00C678FF" w:rsidRDefault="0057229F" w:rsidP="00B77614">
      <w:pPr>
        <w:pStyle w:val="BodyText"/>
        <w:numPr>
          <w:ilvl w:val="0"/>
          <w:numId w:val="9"/>
        </w:numPr>
      </w:pPr>
      <w:r w:rsidRPr="00C678FF">
        <w:t>Leadership, Service and Esteem both within Imperial and externally</w:t>
      </w:r>
    </w:p>
    <w:p w14:paraId="3AD63E51" w14:textId="77777777" w:rsidR="0057229F" w:rsidRPr="00C678FF" w:rsidRDefault="0057229F" w:rsidP="00B77614">
      <w:pPr>
        <w:pStyle w:val="BodyText"/>
        <w:numPr>
          <w:ilvl w:val="0"/>
          <w:numId w:val="9"/>
        </w:numPr>
      </w:pPr>
      <w:r w:rsidRPr="00C678FF">
        <w:t>Contribution to a positive and inclusive working environment</w:t>
      </w:r>
    </w:p>
    <w:p w14:paraId="76450BF1" w14:textId="482176FA" w:rsidR="0057229F" w:rsidRPr="00C678FF" w:rsidRDefault="0057229F" w:rsidP="0057229F">
      <w:pPr>
        <w:pStyle w:val="BodyText"/>
      </w:pPr>
      <w:r w:rsidRPr="00C678FF">
        <w:t>You may draw on examples from across your career, but give particular emphasis to contributions since your last promotion or appointment that are relevant to the promotion sought.</w:t>
      </w:r>
      <w:r w:rsidRPr="00C678FF">
        <w:br/>
      </w:r>
      <w:r w:rsidRPr="00C678FF">
        <w:br/>
      </w:r>
      <w:r w:rsidRPr="00C678FF">
        <w:rPr>
          <w:b/>
          <w:bCs/>
        </w:rPr>
        <w:t>Fairness and context </w:t>
      </w:r>
      <w:r w:rsidRPr="00C678FF">
        <w:br/>
        <w:t xml:space="preserve">If there are personal circumstances that have affected your career progression, you will have an opportunity to include these later in the form. This information will be treated confidentially and </w:t>
      </w:r>
      <w:proofErr w:type="gramStart"/>
      <w:r w:rsidRPr="00C678FF">
        <w:t>taken into account</w:t>
      </w:r>
      <w:proofErr w:type="gramEnd"/>
      <w:r w:rsidRPr="00C678FF">
        <w:t xml:space="preserve"> by the panel.</w:t>
      </w:r>
    </w:p>
    <w:p w14:paraId="55F964C6" w14:textId="77777777" w:rsidR="0052726E" w:rsidRPr="00C678FF" w:rsidRDefault="0052726E" w:rsidP="0057229F">
      <w:pPr>
        <w:pStyle w:val="BodyText"/>
      </w:pPr>
    </w:p>
    <w:tbl>
      <w:tblPr>
        <w:tblStyle w:val="TableGrid"/>
        <w:tblW w:w="10790" w:type="dxa"/>
        <w:tblLook w:val="04A0" w:firstRow="1" w:lastRow="0" w:firstColumn="1" w:lastColumn="0" w:noHBand="0" w:noVBand="1"/>
      </w:tblPr>
      <w:tblGrid>
        <w:gridCol w:w="562"/>
        <w:gridCol w:w="4265"/>
        <w:gridCol w:w="5963"/>
      </w:tblGrid>
      <w:tr w:rsidR="0057229F" w:rsidRPr="00C678FF" w14:paraId="65CDCD15" w14:textId="77777777" w:rsidTr="00760CAD">
        <w:trPr>
          <w:trHeight w:val="561"/>
        </w:trPr>
        <w:tc>
          <w:tcPr>
            <w:tcW w:w="562" w:type="dxa"/>
            <w:shd w:val="clear" w:color="auto" w:fill="F2F2F2" w:themeFill="background1" w:themeFillShade="F2"/>
          </w:tcPr>
          <w:p w14:paraId="1B7D8F04" w14:textId="0C0C8DF8" w:rsidR="0057229F" w:rsidRPr="00C678FF" w:rsidRDefault="0057229F" w:rsidP="0057229F">
            <w:pPr>
              <w:rPr>
                <w:b/>
                <w:bCs/>
              </w:rPr>
            </w:pPr>
            <w:r w:rsidRPr="00C678FF">
              <w:rPr>
                <w:b/>
                <w:bCs/>
              </w:rPr>
              <w:t>1</w:t>
            </w:r>
          </w:p>
        </w:tc>
        <w:tc>
          <w:tcPr>
            <w:tcW w:w="4265" w:type="dxa"/>
            <w:shd w:val="clear" w:color="auto" w:fill="F2F2F2" w:themeFill="background1" w:themeFillShade="F2"/>
          </w:tcPr>
          <w:p w14:paraId="09D85298" w14:textId="77777777" w:rsidR="0057229F" w:rsidRPr="00C678FF" w:rsidRDefault="0057229F" w:rsidP="0057229F">
            <w:pPr>
              <w:rPr>
                <w:b/>
                <w:bCs/>
              </w:rPr>
            </w:pPr>
            <w:r w:rsidRPr="00C678FF">
              <w:rPr>
                <w:b/>
                <w:bCs/>
              </w:rPr>
              <w:t>Title (for correspondence)</w:t>
            </w:r>
          </w:p>
          <w:p w14:paraId="4C354EA0" w14:textId="19546D2E" w:rsidR="00F92E39" w:rsidRPr="00C678FF" w:rsidRDefault="00F92E39" w:rsidP="0057229F">
            <w:pPr>
              <w:rPr>
                <w:b/>
                <w:bCs/>
              </w:rPr>
            </w:pPr>
          </w:p>
        </w:tc>
        <w:tc>
          <w:tcPr>
            <w:tcW w:w="5963" w:type="dxa"/>
          </w:tcPr>
          <w:p w14:paraId="3AE45CED" w14:textId="737E37F3" w:rsidR="0057229F" w:rsidRPr="00C678FF" w:rsidRDefault="0057229F" w:rsidP="0057229F"/>
        </w:tc>
      </w:tr>
      <w:tr w:rsidR="0057229F" w:rsidRPr="00C678FF" w14:paraId="0D9EF043" w14:textId="77777777" w:rsidTr="00760CAD">
        <w:trPr>
          <w:trHeight w:val="561"/>
        </w:trPr>
        <w:tc>
          <w:tcPr>
            <w:tcW w:w="562" w:type="dxa"/>
            <w:shd w:val="clear" w:color="auto" w:fill="F2F2F2" w:themeFill="background1" w:themeFillShade="F2"/>
          </w:tcPr>
          <w:p w14:paraId="6998ADFA" w14:textId="58AF19B7" w:rsidR="0057229F" w:rsidRPr="00C678FF" w:rsidRDefault="0057229F" w:rsidP="0057229F">
            <w:pPr>
              <w:rPr>
                <w:b/>
                <w:bCs/>
              </w:rPr>
            </w:pPr>
            <w:r w:rsidRPr="00C678FF">
              <w:rPr>
                <w:b/>
                <w:bCs/>
              </w:rPr>
              <w:t>2</w:t>
            </w:r>
          </w:p>
        </w:tc>
        <w:tc>
          <w:tcPr>
            <w:tcW w:w="4265" w:type="dxa"/>
            <w:shd w:val="clear" w:color="auto" w:fill="F2F2F2" w:themeFill="background1" w:themeFillShade="F2"/>
          </w:tcPr>
          <w:p w14:paraId="21573427" w14:textId="772D20E8" w:rsidR="0057229F" w:rsidRPr="00C678FF" w:rsidRDefault="0057229F" w:rsidP="0057229F">
            <w:pPr>
              <w:rPr>
                <w:b/>
                <w:bCs/>
              </w:rPr>
            </w:pPr>
            <w:r w:rsidRPr="00C678FF">
              <w:rPr>
                <w:b/>
                <w:bCs/>
              </w:rPr>
              <w:t>First Name</w:t>
            </w:r>
          </w:p>
        </w:tc>
        <w:tc>
          <w:tcPr>
            <w:tcW w:w="5963" w:type="dxa"/>
          </w:tcPr>
          <w:p w14:paraId="297877F6" w14:textId="77777777" w:rsidR="0057229F" w:rsidRPr="00C678FF" w:rsidRDefault="0057229F" w:rsidP="0057229F"/>
        </w:tc>
      </w:tr>
      <w:tr w:rsidR="0057229F" w:rsidRPr="00C678FF" w14:paraId="0339773D" w14:textId="77777777" w:rsidTr="00760CAD">
        <w:trPr>
          <w:trHeight w:val="561"/>
        </w:trPr>
        <w:tc>
          <w:tcPr>
            <w:tcW w:w="562" w:type="dxa"/>
            <w:shd w:val="clear" w:color="auto" w:fill="F2F2F2" w:themeFill="background1" w:themeFillShade="F2"/>
          </w:tcPr>
          <w:p w14:paraId="5F557F86" w14:textId="507A6B47" w:rsidR="0057229F" w:rsidRPr="00C678FF" w:rsidRDefault="0057229F" w:rsidP="0057229F">
            <w:pPr>
              <w:rPr>
                <w:b/>
                <w:bCs/>
              </w:rPr>
            </w:pPr>
            <w:r w:rsidRPr="00C678FF">
              <w:rPr>
                <w:b/>
                <w:bCs/>
              </w:rPr>
              <w:t>3</w:t>
            </w:r>
          </w:p>
        </w:tc>
        <w:tc>
          <w:tcPr>
            <w:tcW w:w="4265" w:type="dxa"/>
            <w:shd w:val="clear" w:color="auto" w:fill="F2F2F2" w:themeFill="background1" w:themeFillShade="F2"/>
          </w:tcPr>
          <w:p w14:paraId="6E0A103E" w14:textId="00F677AE" w:rsidR="0057229F" w:rsidRPr="00C678FF" w:rsidRDefault="00A52038" w:rsidP="0057229F">
            <w:pPr>
              <w:rPr>
                <w:b/>
                <w:bCs/>
              </w:rPr>
            </w:pPr>
            <w:r w:rsidRPr="00C678FF">
              <w:rPr>
                <w:b/>
                <w:bCs/>
              </w:rPr>
              <w:t xml:space="preserve">Surname </w:t>
            </w:r>
          </w:p>
        </w:tc>
        <w:tc>
          <w:tcPr>
            <w:tcW w:w="5963" w:type="dxa"/>
          </w:tcPr>
          <w:p w14:paraId="131E0F31" w14:textId="77777777" w:rsidR="0057229F" w:rsidRPr="00C678FF" w:rsidRDefault="0057229F" w:rsidP="0057229F"/>
        </w:tc>
      </w:tr>
      <w:tr w:rsidR="0057229F" w:rsidRPr="00C678FF" w14:paraId="448C89F1" w14:textId="77777777" w:rsidTr="00760CAD">
        <w:trPr>
          <w:trHeight w:val="561"/>
        </w:trPr>
        <w:tc>
          <w:tcPr>
            <w:tcW w:w="562" w:type="dxa"/>
            <w:shd w:val="clear" w:color="auto" w:fill="F2F2F2" w:themeFill="background1" w:themeFillShade="F2"/>
          </w:tcPr>
          <w:p w14:paraId="0CD65B5A" w14:textId="03726EEB" w:rsidR="0057229F" w:rsidRPr="00C678FF" w:rsidRDefault="0057229F" w:rsidP="0057229F">
            <w:pPr>
              <w:rPr>
                <w:b/>
                <w:bCs/>
              </w:rPr>
            </w:pPr>
            <w:r w:rsidRPr="00C678FF">
              <w:rPr>
                <w:b/>
                <w:bCs/>
              </w:rPr>
              <w:t>4</w:t>
            </w:r>
          </w:p>
        </w:tc>
        <w:tc>
          <w:tcPr>
            <w:tcW w:w="4265" w:type="dxa"/>
            <w:shd w:val="clear" w:color="auto" w:fill="F2F2F2" w:themeFill="background1" w:themeFillShade="F2"/>
          </w:tcPr>
          <w:p w14:paraId="167B4BD6" w14:textId="7B079D6B" w:rsidR="0057229F" w:rsidRPr="00C678FF" w:rsidRDefault="0057229F" w:rsidP="0057229F">
            <w:pPr>
              <w:rPr>
                <w:b/>
                <w:bCs/>
              </w:rPr>
            </w:pPr>
            <w:r w:rsidRPr="00C678FF">
              <w:rPr>
                <w:b/>
                <w:bCs/>
              </w:rPr>
              <w:t>CID Number</w:t>
            </w:r>
          </w:p>
        </w:tc>
        <w:tc>
          <w:tcPr>
            <w:tcW w:w="5963" w:type="dxa"/>
          </w:tcPr>
          <w:p w14:paraId="131916CE" w14:textId="77777777" w:rsidR="0057229F" w:rsidRPr="00C678FF" w:rsidRDefault="0057229F" w:rsidP="0057229F"/>
        </w:tc>
      </w:tr>
      <w:tr w:rsidR="0057229F" w:rsidRPr="00C678FF" w14:paraId="65CC4981" w14:textId="77777777" w:rsidTr="00760CAD">
        <w:trPr>
          <w:trHeight w:val="561"/>
        </w:trPr>
        <w:tc>
          <w:tcPr>
            <w:tcW w:w="562" w:type="dxa"/>
            <w:shd w:val="clear" w:color="auto" w:fill="F2F2F2" w:themeFill="background1" w:themeFillShade="F2"/>
          </w:tcPr>
          <w:p w14:paraId="23BECDA6" w14:textId="5815E4F7" w:rsidR="0057229F" w:rsidRPr="00C678FF" w:rsidRDefault="0057229F" w:rsidP="0057229F">
            <w:pPr>
              <w:rPr>
                <w:b/>
                <w:bCs/>
              </w:rPr>
            </w:pPr>
            <w:r w:rsidRPr="00C678FF">
              <w:rPr>
                <w:b/>
                <w:bCs/>
              </w:rPr>
              <w:t>5</w:t>
            </w:r>
          </w:p>
        </w:tc>
        <w:tc>
          <w:tcPr>
            <w:tcW w:w="4265" w:type="dxa"/>
            <w:shd w:val="clear" w:color="auto" w:fill="F2F2F2" w:themeFill="background1" w:themeFillShade="F2"/>
          </w:tcPr>
          <w:p w14:paraId="69E41804" w14:textId="5CAF7556" w:rsidR="0057229F" w:rsidRPr="00C678FF" w:rsidRDefault="0057229F" w:rsidP="0057229F">
            <w:pPr>
              <w:rPr>
                <w:b/>
                <w:bCs/>
              </w:rPr>
            </w:pPr>
            <w:r w:rsidRPr="00C678FF">
              <w:rPr>
                <w:b/>
                <w:bCs/>
              </w:rPr>
              <w:t>Department</w:t>
            </w:r>
          </w:p>
        </w:tc>
        <w:tc>
          <w:tcPr>
            <w:tcW w:w="5963" w:type="dxa"/>
          </w:tcPr>
          <w:p w14:paraId="6E7A52ED" w14:textId="77777777" w:rsidR="0057229F" w:rsidRPr="00C678FF" w:rsidRDefault="0057229F" w:rsidP="0057229F"/>
        </w:tc>
      </w:tr>
      <w:tr w:rsidR="0057229F" w:rsidRPr="00C678FF" w14:paraId="75D231FF" w14:textId="77777777" w:rsidTr="00760CAD">
        <w:trPr>
          <w:trHeight w:val="1123"/>
        </w:trPr>
        <w:tc>
          <w:tcPr>
            <w:tcW w:w="562" w:type="dxa"/>
            <w:shd w:val="clear" w:color="auto" w:fill="F2F2F2" w:themeFill="background1" w:themeFillShade="F2"/>
          </w:tcPr>
          <w:p w14:paraId="72D7AF38" w14:textId="5AFDCF64" w:rsidR="0057229F" w:rsidRPr="00C678FF" w:rsidRDefault="0057229F" w:rsidP="0057229F">
            <w:pPr>
              <w:rPr>
                <w:b/>
                <w:bCs/>
              </w:rPr>
            </w:pPr>
            <w:r w:rsidRPr="00C678FF">
              <w:rPr>
                <w:b/>
                <w:bCs/>
              </w:rPr>
              <w:t>6</w:t>
            </w:r>
          </w:p>
        </w:tc>
        <w:tc>
          <w:tcPr>
            <w:tcW w:w="4265" w:type="dxa"/>
            <w:shd w:val="clear" w:color="auto" w:fill="F2F2F2" w:themeFill="background1" w:themeFillShade="F2"/>
          </w:tcPr>
          <w:p w14:paraId="54ADA015" w14:textId="77777777" w:rsidR="0057229F" w:rsidRPr="00C678FF" w:rsidRDefault="0057229F" w:rsidP="0057229F">
            <w:pPr>
              <w:rPr>
                <w:b/>
                <w:bCs/>
              </w:rPr>
            </w:pPr>
            <w:r w:rsidRPr="00C678FF">
              <w:rPr>
                <w:b/>
                <w:bCs/>
              </w:rPr>
              <w:t>Email Address</w:t>
            </w:r>
          </w:p>
          <w:p w14:paraId="30F40A7A" w14:textId="77777777" w:rsidR="00751992" w:rsidRPr="00C678FF" w:rsidRDefault="00751992" w:rsidP="0057229F">
            <w:pPr>
              <w:rPr>
                <w:b/>
                <w:bCs/>
              </w:rPr>
            </w:pPr>
          </w:p>
          <w:p w14:paraId="5769FB84" w14:textId="09D7EA0F" w:rsidR="0057229F" w:rsidRPr="00C678FF" w:rsidRDefault="0057229F" w:rsidP="0057229F">
            <w:r w:rsidRPr="00C678FF">
              <w:t>Please put your Imperial email address in full</w:t>
            </w:r>
          </w:p>
        </w:tc>
        <w:tc>
          <w:tcPr>
            <w:tcW w:w="5963" w:type="dxa"/>
          </w:tcPr>
          <w:p w14:paraId="17E2E0AE" w14:textId="77777777" w:rsidR="0057229F" w:rsidRPr="00C678FF" w:rsidRDefault="0057229F" w:rsidP="0057229F"/>
        </w:tc>
      </w:tr>
      <w:tr w:rsidR="0057229F" w:rsidRPr="00C678FF" w14:paraId="74C2EC36" w14:textId="77777777" w:rsidTr="00760CAD">
        <w:trPr>
          <w:trHeight w:val="561"/>
        </w:trPr>
        <w:tc>
          <w:tcPr>
            <w:tcW w:w="562" w:type="dxa"/>
            <w:shd w:val="clear" w:color="auto" w:fill="F2F2F2" w:themeFill="background1" w:themeFillShade="F2"/>
          </w:tcPr>
          <w:p w14:paraId="639C26FE" w14:textId="560A0C3D" w:rsidR="0057229F" w:rsidRPr="00C678FF" w:rsidRDefault="0057229F" w:rsidP="0057229F">
            <w:pPr>
              <w:rPr>
                <w:b/>
                <w:bCs/>
              </w:rPr>
            </w:pPr>
            <w:r w:rsidRPr="00C678FF">
              <w:rPr>
                <w:b/>
                <w:bCs/>
              </w:rPr>
              <w:t>7</w:t>
            </w:r>
          </w:p>
        </w:tc>
        <w:tc>
          <w:tcPr>
            <w:tcW w:w="4265" w:type="dxa"/>
            <w:shd w:val="clear" w:color="auto" w:fill="F2F2F2" w:themeFill="background1" w:themeFillShade="F2"/>
          </w:tcPr>
          <w:p w14:paraId="7890CD04" w14:textId="19F8C5FE" w:rsidR="0057229F" w:rsidRPr="00C678FF" w:rsidRDefault="0057229F" w:rsidP="0057229F">
            <w:pPr>
              <w:rPr>
                <w:b/>
                <w:bCs/>
              </w:rPr>
            </w:pPr>
            <w:r w:rsidRPr="00C678FF">
              <w:rPr>
                <w:b/>
                <w:bCs/>
              </w:rPr>
              <w:t>Current Grade</w:t>
            </w:r>
          </w:p>
        </w:tc>
        <w:tc>
          <w:tcPr>
            <w:tcW w:w="5963" w:type="dxa"/>
          </w:tcPr>
          <w:p w14:paraId="6615FE20" w14:textId="77777777" w:rsidR="0057229F" w:rsidRPr="00C678FF" w:rsidRDefault="0057229F" w:rsidP="0057229F"/>
        </w:tc>
      </w:tr>
      <w:tr w:rsidR="0057229F" w:rsidRPr="00C678FF" w14:paraId="5457AFA3" w14:textId="77777777" w:rsidTr="00760CAD">
        <w:trPr>
          <w:trHeight w:val="1123"/>
        </w:trPr>
        <w:tc>
          <w:tcPr>
            <w:tcW w:w="562" w:type="dxa"/>
            <w:shd w:val="clear" w:color="auto" w:fill="F2F2F2" w:themeFill="background1" w:themeFillShade="F2"/>
          </w:tcPr>
          <w:p w14:paraId="74DEB568" w14:textId="5A8462FD" w:rsidR="0057229F" w:rsidRPr="00C678FF" w:rsidRDefault="0057229F" w:rsidP="0057229F">
            <w:pPr>
              <w:rPr>
                <w:b/>
                <w:bCs/>
              </w:rPr>
            </w:pPr>
            <w:r w:rsidRPr="00C678FF">
              <w:rPr>
                <w:b/>
                <w:bCs/>
              </w:rPr>
              <w:t>8</w:t>
            </w:r>
          </w:p>
        </w:tc>
        <w:tc>
          <w:tcPr>
            <w:tcW w:w="4265" w:type="dxa"/>
            <w:shd w:val="clear" w:color="auto" w:fill="F2F2F2" w:themeFill="background1" w:themeFillShade="F2"/>
          </w:tcPr>
          <w:p w14:paraId="1EE25D21" w14:textId="427EB0CC" w:rsidR="0057229F" w:rsidRPr="00C678FF" w:rsidRDefault="0057229F" w:rsidP="0057229F">
            <w:pPr>
              <w:rPr>
                <w:b/>
                <w:bCs/>
              </w:rPr>
            </w:pPr>
            <w:r w:rsidRPr="00C678FF">
              <w:rPr>
                <w:b/>
                <w:bCs/>
              </w:rPr>
              <w:t>Date of Current Appointment/Promotion (Year)</w:t>
            </w:r>
          </w:p>
        </w:tc>
        <w:tc>
          <w:tcPr>
            <w:tcW w:w="5963" w:type="dxa"/>
          </w:tcPr>
          <w:p w14:paraId="6D1B88B0" w14:textId="77777777" w:rsidR="0057229F" w:rsidRPr="00C678FF" w:rsidRDefault="0057229F" w:rsidP="0057229F"/>
        </w:tc>
      </w:tr>
      <w:tr w:rsidR="0057229F" w:rsidRPr="00C678FF" w14:paraId="50E0D281" w14:textId="77777777" w:rsidTr="00760CAD">
        <w:trPr>
          <w:trHeight w:val="561"/>
        </w:trPr>
        <w:tc>
          <w:tcPr>
            <w:tcW w:w="562" w:type="dxa"/>
            <w:shd w:val="clear" w:color="auto" w:fill="F2F2F2" w:themeFill="background1" w:themeFillShade="F2"/>
          </w:tcPr>
          <w:p w14:paraId="4C92166D" w14:textId="23D67428" w:rsidR="0057229F" w:rsidRPr="00C678FF" w:rsidRDefault="0057229F" w:rsidP="0057229F">
            <w:pPr>
              <w:rPr>
                <w:b/>
                <w:bCs/>
              </w:rPr>
            </w:pPr>
            <w:r w:rsidRPr="00C678FF">
              <w:rPr>
                <w:b/>
                <w:bCs/>
              </w:rPr>
              <w:t>9</w:t>
            </w:r>
          </w:p>
        </w:tc>
        <w:tc>
          <w:tcPr>
            <w:tcW w:w="4265" w:type="dxa"/>
            <w:shd w:val="clear" w:color="auto" w:fill="F2F2F2" w:themeFill="background1" w:themeFillShade="F2"/>
          </w:tcPr>
          <w:p w14:paraId="1B7337EE" w14:textId="63ECAFFE" w:rsidR="0057229F" w:rsidRPr="00C678FF" w:rsidRDefault="0057229F" w:rsidP="0057229F">
            <w:pPr>
              <w:rPr>
                <w:b/>
                <w:bCs/>
              </w:rPr>
            </w:pPr>
            <w:r w:rsidRPr="00C678FF">
              <w:rPr>
                <w:b/>
                <w:bCs/>
              </w:rPr>
              <w:t>Title of Honorary Association (if applicable)</w:t>
            </w:r>
          </w:p>
        </w:tc>
        <w:tc>
          <w:tcPr>
            <w:tcW w:w="5963" w:type="dxa"/>
          </w:tcPr>
          <w:p w14:paraId="2E356141" w14:textId="77777777" w:rsidR="0057229F" w:rsidRPr="00C678FF" w:rsidRDefault="0057229F" w:rsidP="0057229F"/>
        </w:tc>
      </w:tr>
      <w:tr w:rsidR="0057229F" w:rsidRPr="00C678FF" w14:paraId="0C59D6ED" w14:textId="77777777" w:rsidTr="00760CAD">
        <w:trPr>
          <w:trHeight w:val="561"/>
        </w:trPr>
        <w:tc>
          <w:tcPr>
            <w:tcW w:w="562" w:type="dxa"/>
            <w:shd w:val="clear" w:color="auto" w:fill="F2F2F2" w:themeFill="background1" w:themeFillShade="F2"/>
          </w:tcPr>
          <w:p w14:paraId="19868DCF" w14:textId="3AD895EF" w:rsidR="0057229F" w:rsidRPr="00C678FF" w:rsidRDefault="0057229F" w:rsidP="0057229F">
            <w:pPr>
              <w:rPr>
                <w:b/>
                <w:bCs/>
              </w:rPr>
            </w:pPr>
            <w:r w:rsidRPr="00C678FF">
              <w:rPr>
                <w:b/>
                <w:bCs/>
              </w:rPr>
              <w:t>10</w:t>
            </w:r>
          </w:p>
        </w:tc>
        <w:tc>
          <w:tcPr>
            <w:tcW w:w="4265" w:type="dxa"/>
            <w:shd w:val="clear" w:color="auto" w:fill="F2F2F2" w:themeFill="background1" w:themeFillShade="F2"/>
          </w:tcPr>
          <w:p w14:paraId="59FB08D4" w14:textId="4BAA7BDC" w:rsidR="0057229F" w:rsidRPr="00C678FF" w:rsidRDefault="0057229F" w:rsidP="0057229F">
            <w:pPr>
              <w:rPr>
                <w:b/>
                <w:bCs/>
              </w:rPr>
            </w:pPr>
            <w:r w:rsidRPr="00C678FF">
              <w:rPr>
                <w:b/>
                <w:bCs/>
              </w:rPr>
              <w:t>Proposed Grade</w:t>
            </w:r>
          </w:p>
        </w:tc>
        <w:tc>
          <w:tcPr>
            <w:tcW w:w="5963" w:type="dxa"/>
          </w:tcPr>
          <w:p w14:paraId="0E8E8390" w14:textId="77777777" w:rsidR="0057229F" w:rsidRPr="00C678FF" w:rsidRDefault="0057229F" w:rsidP="0057229F"/>
        </w:tc>
      </w:tr>
      <w:tr w:rsidR="0057229F" w:rsidRPr="00C678FF" w14:paraId="0EA1DD0E" w14:textId="77777777" w:rsidTr="00760CAD">
        <w:trPr>
          <w:trHeight w:val="2247"/>
        </w:trPr>
        <w:tc>
          <w:tcPr>
            <w:tcW w:w="562" w:type="dxa"/>
            <w:shd w:val="clear" w:color="auto" w:fill="F2F2F2" w:themeFill="background1" w:themeFillShade="F2"/>
          </w:tcPr>
          <w:p w14:paraId="549E21DE" w14:textId="77EAA3C6" w:rsidR="0057229F" w:rsidRPr="00C678FF" w:rsidRDefault="0057229F" w:rsidP="0057229F">
            <w:pPr>
              <w:rPr>
                <w:b/>
                <w:bCs/>
              </w:rPr>
            </w:pPr>
            <w:r w:rsidRPr="00C678FF">
              <w:rPr>
                <w:b/>
                <w:bCs/>
              </w:rPr>
              <w:t>11</w:t>
            </w:r>
          </w:p>
        </w:tc>
        <w:tc>
          <w:tcPr>
            <w:tcW w:w="4265" w:type="dxa"/>
            <w:shd w:val="clear" w:color="auto" w:fill="F2F2F2" w:themeFill="background1" w:themeFillShade="F2"/>
          </w:tcPr>
          <w:p w14:paraId="082DB655" w14:textId="77777777" w:rsidR="0057229F" w:rsidRPr="00C678FF" w:rsidRDefault="0057229F" w:rsidP="0057229F">
            <w:pPr>
              <w:rPr>
                <w:b/>
                <w:bCs/>
              </w:rPr>
            </w:pPr>
            <w:r w:rsidRPr="00C678FF">
              <w:rPr>
                <w:b/>
                <w:bCs/>
              </w:rPr>
              <w:t>If you are applying for a full Professorship, what specialisation, if any, do you seek (e.g. Professor of Applied Mathematics)?</w:t>
            </w:r>
          </w:p>
          <w:p w14:paraId="09ED4382" w14:textId="77777777" w:rsidR="00751992" w:rsidRPr="00C678FF" w:rsidRDefault="00751992" w:rsidP="0057229F">
            <w:pPr>
              <w:rPr>
                <w:b/>
                <w:bCs/>
              </w:rPr>
            </w:pPr>
          </w:p>
          <w:p w14:paraId="51861CD6" w14:textId="1A3038AE" w:rsidR="0057229F" w:rsidRPr="00C678FF" w:rsidRDefault="0057229F" w:rsidP="0057229F">
            <w:r w:rsidRPr="00C678FF">
              <w:t>(Subject to permission and later revision)</w:t>
            </w:r>
          </w:p>
        </w:tc>
        <w:tc>
          <w:tcPr>
            <w:tcW w:w="5963" w:type="dxa"/>
          </w:tcPr>
          <w:p w14:paraId="210D19C2" w14:textId="77777777" w:rsidR="0057229F" w:rsidRPr="00C678FF" w:rsidRDefault="0057229F" w:rsidP="0057229F"/>
        </w:tc>
      </w:tr>
    </w:tbl>
    <w:p w14:paraId="036B93DC" w14:textId="77777777" w:rsidR="0057229F" w:rsidRPr="00C678FF" w:rsidRDefault="0057229F" w:rsidP="0057229F"/>
    <w:p w14:paraId="7E4A3340" w14:textId="77777777" w:rsidR="0057229F" w:rsidRPr="00C678FF" w:rsidRDefault="0057229F" w:rsidP="0057229F"/>
    <w:p w14:paraId="47B4D056" w14:textId="041B10E7" w:rsidR="0052726E" w:rsidRPr="00C678FF" w:rsidRDefault="0052726E" w:rsidP="0057229F"/>
    <w:p w14:paraId="1D6426F1" w14:textId="77777777" w:rsidR="0052726E" w:rsidRPr="00C678FF" w:rsidRDefault="0052726E">
      <w:r w:rsidRPr="00C678FF">
        <w:br w:type="page"/>
      </w:r>
    </w:p>
    <w:p w14:paraId="41D6D6A0" w14:textId="32085EA1" w:rsidR="0057229F" w:rsidRPr="00C678FF" w:rsidRDefault="0057229F" w:rsidP="0057229F">
      <w:pPr>
        <w:pStyle w:val="Heading1"/>
      </w:pPr>
      <w:r w:rsidRPr="00C678FF">
        <w:lastRenderedPageBreak/>
        <w:t>Section 2</w:t>
      </w:r>
    </w:p>
    <w:p w14:paraId="2A175297" w14:textId="3D84A3B9" w:rsidR="0057229F" w:rsidRPr="00C678FF" w:rsidRDefault="0057229F" w:rsidP="0057229F">
      <w:pPr>
        <w:pStyle w:val="Heading1"/>
      </w:pPr>
      <w:r w:rsidRPr="00C678FF">
        <w:t>Referees</w:t>
      </w:r>
    </w:p>
    <w:p w14:paraId="5917A237" w14:textId="77777777" w:rsidR="0057229F" w:rsidRPr="00C678FF" w:rsidRDefault="0057229F" w:rsidP="0057229F">
      <w:r w:rsidRPr="00C678FF">
        <w:t xml:space="preserve">Please nominate one referee if your application is supported by your department.   If your application is not </w:t>
      </w:r>
      <w:proofErr w:type="gramStart"/>
      <w:r w:rsidRPr="00C678FF">
        <w:t>supported</w:t>
      </w:r>
      <w:proofErr w:type="gramEnd"/>
      <w:r w:rsidRPr="00C678FF">
        <w:t xml:space="preserve"> please provide a second referee.</w:t>
      </w:r>
    </w:p>
    <w:p w14:paraId="7AB6FFE7" w14:textId="77777777" w:rsidR="0057229F" w:rsidRPr="00C678FF" w:rsidRDefault="0057229F" w:rsidP="0057229F">
      <w:r w:rsidRPr="00C678FF">
        <w:t>Criteria for choice of referees</w:t>
      </w:r>
    </w:p>
    <w:p w14:paraId="59843EA5" w14:textId="77777777" w:rsidR="0057229F" w:rsidRPr="00C678FF" w:rsidRDefault="0057229F" w:rsidP="00B77614">
      <w:pPr>
        <w:numPr>
          <w:ilvl w:val="0"/>
          <w:numId w:val="10"/>
        </w:numPr>
      </w:pPr>
      <w:r w:rsidRPr="00C678FF">
        <w:t xml:space="preserve">Referees should be familiar with the criteria for promotion to Senior Lecturer, Associate Professor, Reader or Professor at research-based universities in the </w:t>
      </w:r>
      <w:proofErr w:type="gramStart"/>
      <w:r w:rsidRPr="00C678FF">
        <w:t>UK, and</w:t>
      </w:r>
      <w:proofErr w:type="gramEnd"/>
      <w:r w:rsidRPr="00C678FF">
        <w:t xml:space="preserve"> be leaders/experts in their field.</w:t>
      </w:r>
    </w:p>
    <w:p w14:paraId="4164385A" w14:textId="77777777" w:rsidR="0057229F" w:rsidRPr="00C678FF" w:rsidRDefault="0057229F" w:rsidP="00B77614">
      <w:pPr>
        <w:numPr>
          <w:ilvl w:val="0"/>
          <w:numId w:val="10"/>
        </w:numPr>
      </w:pPr>
      <w:r w:rsidRPr="00C678FF">
        <w:t>Referees should be professorial academics (i.e., not from industry unless particularly relevant).</w:t>
      </w:r>
    </w:p>
    <w:p w14:paraId="3CD2AA90" w14:textId="77777777" w:rsidR="0057229F" w:rsidRPr="00C678FF" w:rsidRDefault="0057229F" w:rsidP="00B77614">
      <w:pPr>
        <w:numPr>
          <w:ilvl w:val="0"/>
          <w:numId w:val="10"/>
        </w:numPr>
      </w:pPr>
      <w:r w:rsidRPr="00C678FF">
        <w:t>Referees should not have worked at Imperial within the last five years.</w:t>
      </w:r>
    </w:p>
    <w:p w14:paraId="78E6364B" w14:textId="77777777" w:rsidR="0057229F" w:rsidRPr="00C678FF" w:rsidRDefault="0057229F" w:rsidP="00B77614">
      <w:pPr>
        <w:numPr>
          <w:ilvl w:val="0"/>
          <w:numId w:val="10"/>
        </w:numPr>
      </w:pPr>
      <w:r w:rsidRPr="00C678FF">
        <w:t>Referees must be independent, should not currently work closely with you, nor have published work with you within the last five years.</w:t>
      </w:r>
    </w:p>
    <w:p w14:paraId="32BDCF3C" w14:textId="77777777" w:rsidR="0057229F" w:rsidRPr="00C678FF" w:rsidRDefault="0057229F" w:rsidP="00B77614">
      <w:pPr>
        <w:numPr>
          <w:ilvl w:val="0"/>
          <w:numId w:val="10"/>
        </w:numPr>
      </w:pPr>
      <w:r w:rsidRPr="00C678FF">
        <w:t>Referees should be as knowledgeable as possible about your subject area, particularly if the research is on the border between various disciplines.</w:t>
      </w:r>
    </w:p>
    <w:p w14:paraId="2B9EA23F" w14:textId="36C41188" w:rsidR="0057229F" w:rsidRPr="00C678FF" w:rsidRDefault="0057229F" w:rsidP="0057229F">
      <w:r w:rsidRPr="00C678FF">
        <w:br/>
        <w:t xml:space="preserve">By listing a referee below, you accept that your application form, which contains details of your research, publications, teaching, professional and administrative activities and grant income, will be sent to those nominated as referees either by you, your </w:t>
      </w:r>
      <w:proofErr w:type="gramStart"/>
      <w:r w:rsidRPr="00C678FF">
        <w:t>Department</w:t>
      </w:r>
      <w:proofErr w:type="gramEnd"/>
      <w:r w:rsidRPr="00C678FF">
        <w:t xml:space="preserve"> or the University.  You also accept that some referees may </w:t>
      </w:r>
      <w:proofErr w:type="gramStart"/>
      <w:r w:rsidRPr="00C678FF">
        <w:t>be located in</w:t>
      </w:r>
      <w:proofErr w:type="gramEnd"/>
      <w:r w:rsidRPr="00C678FF">
        <w:t xml:space="preserve"> countries that do not have adequate data protection laws as defined by GDPR. This excludes any personal circumstances you list at the end of the form which will only be seen by the promotions panel.</w:t>
      </w:r>
      <w:r w:rsidRPr="00C678FF">
        <w:br/>
      </w:r>
      <w:r w:rsidRPr="00C678FF">
        <w:br/>
      </w:r>
      <w:r w:rsidRPr="00C678FF">
        <w:rPr>
          <w:b/>
          <w:bCs/>
        </w:rPr>
        <w:t>Referees listed should only be those that you have already contacted and who have agreed to provide a reference.</w:t>
      </w:r>
    </w:p>
    <w:p w14:paraId="3B7D1200" w14:textId="77777777" w:rsidR="0052726E" w:rsidRPr="00C678FF" w:rsidRDefault="0052726E"/>
    <w:tbl>
      <w:tblPr>
        <w:tblStyle w:val="TableGrid"/>
        <w:tblW w:w="10790" w:type="dxa"/>
        <w:tblLook w:val="04A0" w:firstRow="1" w:lastRow="0" w:firstColumn="1" w:lastColumn="0" w:noHBand="0" w:noVBand="1"/>
      </w:tblPr>
      <w:tblGrid>
        <w:gridCol w:w="563"/>
        <w:gridCol w:w="3968"/>
        <w:gridCol w:w="6259"/>
      </w:tblGrid>
      <w:tr w:rsidR="0052726E" w:rsidRPr="00C678FF" w14:paraId="1A37A352" w14:textId="77777777" w:rsidTr="00760CAD">
        <w:trPr>
          <w:trHeight w:val="554"/>
        </w:trPr>
        <w:tc>
          <w:tcPr>
            <w:tcW w:w="563" w:type="dxa"/>
            <w:shd w:val="clear" w:color="auto" w:fill="F2F2F2" w:themeFill="background1" w:themeFillShade="F2"/>
          </w:tcPr>
          <w:p w14:paraId="634050FF" w14:textId="1259CCE5" w:rsidR="0052726E" w:rsidRPr="00C678FF" w:rsidRDefault="0052726E">
            <w:pPr>
              <w:rPr>
                <w:b/>
                <w:bCs/>
              </w:rPr>
            </w:pPr>
            <w:r w:rsidRPr="00C678FF">
              <w:rPr>
                <w:b/>
                <w:bCs/>
              </w:rPr>
              <w:t>12</w:t>
            </w:r>
          </w:p>
        </w:tc>
        <w:tc>
          <w:tcPr>
            <w:tcW w:w="3968" w:type="dxa"/>
            <w:shd w:val="clear" w:color="auto" w:fill="F2F2F2" w:themeFill="background1" w:themeFillShade="F2"/>
          </w:tcPr>
          <w:p w14:paraId="35702007" w14:textId="57AF75A8" w:rsidR="0052726E" w:rsidRPr="00C678FF" w:rsidRDefault="0052726E">
            <w:pPr>
              <w:rPr>
                <w:b/>
                <w:bCs/>
              </w:rPr>
            </w:pPr>
            <w:r w:rsidRPr="00C678FF">
              <w:rPr>
                <w:b/>
                <w:bCs/>
              </w:rPr>
              <w:t>Referee 1 - Name</w:t>
            </w:r>
          </w:p>
        </w:tc>
        <w:tc>
          <w:tcPr>
            <w:tcW w:w="6259" w:type="dxa"/>
          </w:tcPr>
          <w:p w14:paraId="29897AC5" w14:textId="77777777" w:rsidR="0052726E" w:rsidRPr="00C678FF" w:rsidRDefault="0052726E"/>
        </w:tc>
      </w:tr>
      <w:tr w:rsidR="0052726E" w:rsidRPr="00C678FF" w14:paraId="330ED33C" w14:textId="77777777" w:rsidTr="00760CAD">
        <w:trPr>
          <w:trHeight w:val="1143"/>
        </w:trPr>
        <w:tc>
          <w:tcPr>
            <w:tcW w:w="563" w:type="dxa"/>
            <w:shd w:val="clear" w:color="auto" w:fill="F2F2F2" w:themeFill="background1" w:themeFillShade="F2"/>
          </w:tcPr>
          <w:p w14:paraId="63814CC4" w14:textId="5D23FAF9" w:rsidR="0052726E" w:rsidRPr="00C678FF" w:rsidRDefault="0052726E">
            <w:pPr>
              <w:rPr>
                <w:b/>
                <w:bCs/>
              </w:rPr>
            </w:pPr>
            <w:r w:rsidRPr="00C678FF">
              <w:rPr>
                <w:b/>
                <w:bCs/>
              </w:rPr>
              <w:t>13</w:t>
            </w:r>
          </w:p>
        </w:tc>
        <w:tc>
          <w:tcPr>
            <w:tcW w:w="3968" w:type="dxa"/>
            <w:shd w:val="clear" w:color="auto" w:fill="F2F2F2" w:themeFill="background1" w:themeFillShade="F2"/>
          </w:tcPr>
          <w:p w14:paraId="726ADC15" w14:textId="29B0DA52" w:rsidR="0052726E" w:rsidRPr="00C678FF" w:rsidRDefault="0052726E">
            <w:pPr>
              <w:rPr>
                <w:b/>
                <w:bCs/>
              </w:rPr>
            </w:pPr>
            <w:r w:rsidRPr="00C678FF">
              <w:rPr>
                <w:b/>
                <w:bCs/>
              </w:rPr>
              <w:t>Referee 1 - Address</w:t>
            </w:r>
          </w:p>
        </w:tc>
        <w:tc>
          <w:tcPr>
            <w:tcW w:w="6259" w:type="dxa"/>
          </w:tcPr>
          <w:p w14:paraId="088A0C84" w14:textId="77777777" w:rsidR="0052726E" w:rsidRPr="00C678FF" w:rsidRDefault="0052726E"/>
        </w:tc>
      </w:tr>
      <w:tr w:rsidR="0052726E" w:rsidRPr="00C678FF" w14:paraId="49B054D7" w14:textId="77777777" w:rsidTr="00760CAD">
        <w:trPr>
          <w:trHeight w:val="554"/>
        </w:trPr>
        <w:tc>
          <w:tcPr>
            <w:tcW w:w="563" w:type="dxa"/>
            <w:shd w:val="clear" w:color="auto" w:fill="F2F2F2" w:themeFill="background1" w:themeFillShade="F2"/>
          </w:tcPr>
          <w:p w14:paraId="5ACA6FE0" w14:textId="28E8388C" w:rsidR="0052726E" w:rsidRPr="00C678FF" w:rsidRDefault="0052726E">
            <w:pPr>
              <w:rPr>
                <w:b/>
                <w:bCs/>
              </w:rPr>
            </w:pPr>
            <w:r w:rsidRPr="00C678FF">
              <w:rPr>
                <w:b/>
                <w:bCs/>
              </w:rPr>
              <w:t>14</w:t>
            </w:r>
          </w:p>
        </w:tc>
        <w:tc>
          <w:tcPr>
            <w:tcW w:w="3968" w:type="dxa"/>
            <w:shd w:val="clear" w:color="auto" w:fill="F2F2F2" w:themeFill="background1" w:themeFillShade="F2"/>
          </w:tcPr>
          <w:p w14:paraId="2332BE5E" w14:textId="1801AE0A" w:rsidR="0052726E" w:rsidRPr="00C678FF" w:rsidRDefault="0052726E">
            <w:pPr>
              <w:rPr>
                <w:b/>
                <w:bCs/>
              </w:rPr>
            </w:pPr>
            <w:r w:rsidRPr="00C678FF">
              <w:rPr>
                <w:b/>
                <w:bCs/>
              </w:rPr>
              <w:t>Referee 1 - Email Address</w:t>
            </w:r>
          </w:p>
        </w:tc>
        <w:tc>
          <w:tcPr>
            <w:tcW w:w="6259" w:type="dxa"/>
          </w:tcPr>
          <w:p w14:paraId="6CBDD564" w14:textId="77777777" w:rsidR="0052726E" w:rsidRPr="00C678FF" w:rsidRDefault="0052726E"/>
        </w:tc>
      </w:tr>
      <w:tr w:rsidR="0052726E" w:rsidRPr="00C678FF" w14:paraId="765D1C20" w14:textId="77777777" w:rsidTr="00760CAD">
        <w:trPr>
          <w:trHeight w:val="1108"/>
        </w:trPr>
        <w:tc>
          <w:tcPr>
            <w:tcW w:w="563" w:type="dxa"/>
            <w:shd w:val="clear" w:color="auto" w:fill="F2F2F2" w:themeFill="background1" w:themeFillShade="F2"/>
          </w:tcPr>
          <w:p w14:paraId="0CB38B29" w14:textId="4EB338F5" w:rsidR="0052726E" w:rsidRPr="00C678FF" w:rsidRDefault="0052726E">
            <w:pPr>
              <w:rPr>
                <w:b/>
                <w:bCs/>
              </w:rPr>
            </w:pPr>
            <w:r w:rsidRPr="00C678FF">
              <w:rPr>
                <w:b/>
                <w:bCs/>
              </w:rPr>
              <w:t>15</w:t>
            </w:r>
          </w:p>
        </w:tc>
        <w:tc>
          <w:tcPr>
            <w:tcW w:w="3968" w:type="dxa"/>
            <w:shd w:val="clear" w:color="auto" w:fill="F2F2F2" w:themeFill="background1" w:themeFillShade="F2"/>
          </w:tcPr>
          <w:p w14:paraId="5EEE4935" w14:textId="7042FBE2" w:rsidR="0052726E" w:rsidRPr="00C678FF" w:rsidRDefault="0052726E">
            <w:pPr>
              <w:rPr>
                <w:b/>
                <w:bCs/>
              </w:rPr>
            </w:pPr>
            <w:r w:rsidRPr="00C678FF">
              <w:rPr>
                <w:b/>
                <w:bCs/>
              </w:rPr>
              <w:t>Referee 1 - Appointment/Status (e.g. Full Professor)</w:t>
            </w:r>
          </w:p>
        </w:tc>
        <w:tc>
          <w:tcPr>
            <w:tcW w:w="6259" w:type="dxa"/>
          </w:tcPr>
          <w:p w14:paraId="767B61A0" w14:textId="77777777" w:rsidR="0052726E" w:rsidRPr="00C678FF" w:rsidRDefault="0052726E"/>
        </w:tc>
      </w:tr>
      <w:tr w:rsidR="0052726E" w:rsidRPr="00C678FF" w14:paraId="40692D18" w14:textId="77777777" w:rsidTr="00760CAD">
        <w:trPr>
          <w:trHeight w:val="749"/>
        </w:trPr>
        <w:tc>
          <w:tcPr>
            <w:tcW w:w="563" w:type="dxa"/>
            <w:shd w:val="clear" w:color="auto" w:fill="F2F2F2" w:themeFill="background1" w:themeFillShade="F2"/>
          </w:tcPr>
          <w:p w14:paraId="6D0CF221" w14:textId="38FF8AC4" w:rsidR="0052726E" w:rsidRPr="00C678FF" w:rsidRDefault="0052726E">
            <w:pPr>
              <w:rPr>
                <w:b/>
                <w:bCs/>
              </w:rPr>
            </w:pPr>
            <w:r w:rsidRPr="00C678FF">
              <w:rPr>
                <w:b/>
                <w:bCs/>
              </w:rPr>
              <w:t>16</w:t>
            </w:r>
          </w:p>
        </w:tc>
        <w:tc>
          <w:tcPr>
            <w:tcW w:w="3968" w:type="dxa"/>
            <w:shd w:val="clear" w:color="auto" w:fill="F2F2F2" w:themeFill="background1" w:themeFillShade="F2"/>
          </w:tcPr>
          <w:p w14:paraId="24B1DB98" w14:textId="0C8D93DD" w:rsidR="0052726E" w:rsidRPr="00C678FF" w:rsidRDefault="0052726E">
            <w:pPr>
              <w:rPr>
                <w:b/>
                <w:bCs/>
              </w:rPr>
            </w:pPr>
            <w:r w:rsidRPr="00C678FF">
              <w:rPr>
                <w:b/>
                <w:bCs/>
              </w:rPr>
              <w:t>Referee 2 Name   -   Personal applicants only</w:t>
            </w:r>
          </w:p>
        </w:tc>
        <w:tc>
          <w:tcPr>
            <w:tcW w:w="6259" w:type="dxa"/>
          </w:tcPr>
          <w:p w14:paraId="56421695" w14:textId="77777777" w:rsidR="0052726E" w:rsidRPr="00C678FF" w:rsidRDefault="0052726E"/>
        </w:tc>
      </w:tr>
      <w:tr w:rsidR="0052726E" w:rsidRPr="00C678FF" w14:paraId="254E9AB4" w14:textId="77777777" w:rsidTr="00760CAD">
        <w:trPr>
          <w:trHeight w:val="973"/>
        </w:trPr>
        <w:tc>
          <w:tcPr>
            <w:tcW w:w="563" w:type="dxa"/>
            <w:shd w:val="clear" w:color="auto" w:fill="F2F2F2" w:themeFill="background1" w:themeFillShade="F2"/>
          </w:tcPr>
          <w:p w14:paraId="1DF3B8D4" w14:textId="28057160" w:rsidR="0052726E" w:rsidRPr="00C678FF" w:rsidRDefault="0052726E">
            <w:pPr>
              <w:rPr>
                <w:b/>
                <w:bCs/>
              </w:rPr>
            </w:pPr>
            <w:r w:rsidRPr="00C678FF">
              <w:rPr>
                <w:b/>
                <w:bCs/>
              </w:rPr>
              <w:t>17</w:t>
            </w:r>
          </w:p>
        </w:tc>
        <w:tc>
          <w:tcPr>
            <w:tcW w:w="3968" w:type="dxa"/>
            <w:shd w:val="clear" w:color="auto" w:fill="F2F2F2" w:themeFill="background1" w:themeFillShade="F2"/>
          </w:tcPr>
          <w:p w14:paraId="2A065EF4" w14:textId="15127F32" w:rsidR="0052726E" w:rsidRPr="00C678FF" w:rsidRDefault="0052726E">
            <w:pPr>
              <w:rPr>
                <w:b/>
                <w:bCs/>
              </w:rPr>
            </w:pPr>
            <w:r w:rsidRPr="00C678FF">
              <w:rPr>
                <w:b/>
                <w:bCs/>
              </w:rPr>
              <w:t>Referee 2 - Address</w:t>
            </w:r>
          </w:p>
        </w:tc>
        <w:tc>
          <w:tcPr>
            <w:tcW w:w="6259" w:type="dxa"/>
          </w:tcPr>
          <w:p w14:paraId="51758A7C" w14:textId="77777777" w:rsidR="0052726E" w:rsidRPr="00C678FF" w:rsidRDefault="0052726E"/>
        </w:tc>
      </w:tr>
      <w:tr w:rsidR="0052726E" w:rsidRPr="00C678FF" w14:paraId="0C745C30" w14:textId="77777777" w:rsidTr="00760CAD">
        <w:trPr>
          <w:trHeight w:val="554"/>
        </w:trPr>
        <w:tc>
          <w:tcPr>
            <w:tcW w:w="563" w:type="dxa"/>
            <w:shd w:val="clear" w:color="auto" w:fill="F2F2F2" w:themeFill="background1" w:themeFillShade="F2"/>
          </w:tcPr>
          <w:p w14:paraId="78782D06" w14:textId="087021EF" w:rsidR="0052726E" w:rsidRPr="00C678FF" w:rsidRDefault="0052726E">
            <w:pPr>
              <w:rPr>
                <w:b/>
                <w:bCs/>
              </w:rPr>
            </w:pPr>
            <w:r w:rsidRPr="00C678FF">
              <w:rPr>
                <w:b/>
                <w:bCs/>
              </w:rPr>
              <w:t>18</w:t>
            </w:r>
          </w:p>
        </w:tc>
        <w:tc>
          <w:tcPr>
            <w:tcW w:w="3968" w:type="dxa"/>
            <w:shd w:val="clear" w:color="auto" w:fill="F2F2F2" w:themeFill="background1" w:themeFillShade="F2"/>
          </w:tcPr>
          <w:p w14:paraId="35643365" w14:textId="4B4B1426" w:rsidR="0052726E" w:rsidRPr="00C678FF" w:rsidRDefault="0052726E">
            <w:pPr>
              <w:rPr>
                <w:b/>
                <w:bCs/>
              </w:rPr>
            </w:pPr>
            <w:r w:rsidRPr="00C678FF">
              <w:rPr>
                <w:b/>
                <w:bCs/>
              </w:rPr>
              <w:t>Referee 2 - Email Address</w:t>
            </w:r>
          </w:p>
        </w:tc>
        <w:tc>
          <w:tcPr>
            <w:tcW w:w="6259" w:type="dxa"/>
          </w:tcPr>
          <w:p w14:paraId="6014790A" w14:textId="77777777" w:rsidR="0052726E" w:rsidRPr="00C678FF" w:rsidRDefault="0052726E"/>
        </w:tc>
      </w:tr>
      <w:tr w:rsidR="0052726E" w:rsidRPr="00C678FF" w14:paraId="09669143" w14:textId="77777777" w:rsidTr="00760CAD">
        <w:trPr>
          <w:trHeight w:val="1108"/>
        </w:trPr>
        <w:tc>
          <w:tcPr>
            <w:tcW w:w="563" w:type="dxa"/>
            <w:shd w:val="clear" w:color="auto" w:fill="F2F2F2" w:themeFill="background1" w:themeFillShade="F2"/>
          </w:tcPr>
          <w:p w14:paraId="37750303" w14:textId="3417684C" w:rsidR="0052726E" w:rsidRPr="00C678FF" w:rsidRDefault="0052726E">
            <w:pPr>
              <w:rPr>
                <w:b/>
                <w:bCs/>
              </w:rPr>
            </w:pPr>
            <w:r w:rsidRPr="00C678FF">
              <w:rPr>
                <w:b/>
                <w:bCs/>
              </w:rPr>
              <w:t>19</w:t>
            </w:r>
          </w:p>
        </w:tc>
        <w:tc>
          <w:tcPr>
            <w:tcW w:w="3968" w:type="dxa"/>
            <w:shd w:val="clear" w:color="auto" w:fill="F2F2F2" w:themeFill="background1" w:themeFillShade="F2"/>
          </w:tcPr>
          <w:p w14:paraId="1F014AE8" w14:textId="3391942C" w:rsidR="0052726E" w:rsidRPr="00C678FF" w:rsidRDefault="0052726E">
            <w:pPr>
              <w:rPr>
                <w:b/>
                <w:bCs/>
              </w:rPr>
            </w:pPr>
            <w:r w:rsidRPr="00C678FF">
              <w:rPr>
                <w:b/>
                <w:bCs/>
              </w:rPr>
              <w:t>Referee 2 - Appointment/Status (e.g. Full Professor)</w:t>
            </w:r>
          </w:p>
        </w:tc>
        <w:tc>
          <w:tcPr>
            <w:tcW w:w="6259" w:type="dxa"/>
          </w:tcPr>
          <w:p w14:paraId="0FA35E55" w14:textId="77777777" w:rsidR="0052726E" w:rsidRPr="00C678FF" w:rsidRDefault="0052726E"/>
        </w:tc>
      </w:tr>
    </w:tbl>
    <w:p w14:paraId="7C4496B4" w14:textId="77777777" w:rsidR="0052726E" w:rsidRPr="00C678FF" w:rsidRDefault="0052726E"/>
    <w:p w14:paraId="0750874C" w14:textId="77777777" w:rsidR="0052726E" w:rsidRPr="00C678FF" w:rsidRDefault="0052726E"/>
    <w:p w14:paraId="6F144F33" w14:textId="77777777" w:rsidR="0052726E" w:rsidRPr="00C678FF" w:rsidRDefault="0052726E">
      <w:r w:rsidRPr="00C678FF">
        <w:br w:type="page"/>
      </w:r>
    </w:p>
    <w:p w14:paraId="26DA74C7" w14:textId="54D05D68" w:rsidR="0052726E" w:rsidRPr="00C678FF" w:rsidRDefault="0052726E" w:rsidP="0052726E">
      <w:pPr>
        <w:pStyle w:val="Heading1"/>
      </w:pPr>
      <w:r w:rsidRPr="00C678FF">
        <w:lastRenderedPageBreak/>
        <w:t>Section 3</w:t>
      </w:r>
    </w:p>
    <w:p w14:paraId="653069F0" w14:textId="77777777" w:rsidR="0052726E" w:rsidRPr="00C678FF" w:rsidRDefault="0052726E" w:rsidP="0052726E">
      <w:pPr>
        <w:pStyle w:val="Heading1"/>
      </w:pPr>
      <w:r w:rsidRPr="00C678FF">
        <w:t xml:space="preserve">Career Snapshot </w:t>
      </w:r>
    </w:p>
    <w:tbl>
      <w:tblPr>
        <w:tblStyle w:val="TableGrid"/>
        <w:tblW w:w="0" w:type="auto"/>
        <w:tblLook w:val="04A0" w:firstRow="1" w:lastRow="0" w:firstColumn="1" w:lastColumn="0" w:noHBand="0" w:noVBand="1"/>
      </w:tblPr>
      <w:tblGrid>
        <w:gridCol w:w="562"/>
        <w:gridCol w:w="3969"/>
        <w:gridCol w:w="6231"/>
      </w:tblGrid>
      <w:tr w:rsidR="0052726E" w:rsidRPr="00C678FF" w14:paraId="6C141E27" w14:textId="77777777" w:rsidTr="00760CAD">
        <w:trPr>
          <w:trHeight w:val="3191"/>
        </w:trPr>
        <w:tc>
          <w:tcPr>
            <w:tcW w:w="562" w:type="dxa"/>
            <w:shd w:val="clear" w:color="auto" w:fill="F2F2F2" w:themeFill="background1" w:themeFillShade="F2"/>
          </w:tcPr>
          <w:p w14:paraId="45F97B1A" w14:textId="4295D186" w:rsidR="0052726E" w:rsidRPr="00C678FF" w:rsidRDefault="0052726E">
            <w:pPr>
              <w:rPr>
                <w:b/>
                <w:bCs/>
              </w:rPr>
            </w:pPr>
            <w:r w:rsidRPr="00C678FF">
              <w:rPr>
                <w:b/>
                <w:bCs/>
              </w:rPr>
              <w:t>20</w:t>
            </w:r>
          </w:p>
        </w:tc>
        <w:tc>
          <w:tcPr>
            <w:tcW w:w="3969" w:type="dxa"/>
            <w:shd w:val="clear" w:color="auto" w:fill="F2F2F2" w:themeFill="background1" w:themeFillShade="F2"/>
          </w:tcPr>
          <w:p w14:paraId="7E070C35" w14:textId="77777777" w:rsidR="0052726E" w:rsidRPr="00C678FF" w:rsidRDefault="0052726E">
            <w:pPr>
              <w:rPr>
                <w:b/>
                <w:bCs/>
              </w:rPr>
            </w:pPr>
            <w:r w:rsidRPr="00C678FF">
              <w:rPr>
                <w:b/>
                <w:bCs/>
              </w:rPr>
              <w:t>Career overview (recommended under 500 words, max 1000)</w:t>
            </w:r>
          </w:p>
          <w:p w14:paraId="548E8B7F" w14:textId="77777777" w:rsidR="00751992" w:rsidRPr="00C678FF" w:rsidRDefault="00751992">
            <w:pPr>
              <w:rPr>
                <w:b/>
                <w:bCs/>
              </w:rPr>
            </w:pPr>
          </w:p>
          <w:p w14:paraId="556777D9" w14:textId="77777777" w:rsidR="0052726E" w:rsidRPr="00C678FF" w:rsidRDefault="0052726E" w:rsidP="0052726E">
            <w:r w:rsidRPr="00C678FF">
              <w:t>Summarise your current role, responsibilities, and career progression relevant to this application. You may want to include:</w:t>
            </w:r>
          </w:p>
          <w:p w14:paraId="7D6D93AC" w14:textId="77777777" w:rsidR="0052726E" w:rsidRPr="00C678FF" w:rsidRDefault="0052726E" w:rsidP="00B77614">
            <w:pPr>
              <w:numPr>
                <w:ilvl w:val="0"/>
                <w:numId w:val="11"/>
              </w:numPr>
            </w:pPr>
            <w:r w:rsidRPr="00C678FF">
              <w:t>Current role and scope of responsibilities</w:t>
            </w:r>
          </w:p>
          <w:p w14:paraId="6FC73780" w14:textId="77777777" w:rsidR="0052726E" w:rsidRPr="00C678FF" w:rsidRDefault="0052726E" w:rsidP="00B77614">
            <w:pPr>
              <w:numPr>
                <w:ilvl w:val="0"/>
                <w:numId w:val="11"/>
              </w:numPr>
            </w:pPr>
            <w:r w:rsidRPr="00C678FF">
              <w:t>Career progression to date</w:t>
            </w:r>
          </w:p>
          <w:p w14:paraId="48A919D1" w14:textId="77777777" w:rsidR="0052726E" w:rsidRPr="00C678FF" w:rsidRDefault="0052726E" w:rsidP="00B77614">
            <w:pPr>
              <w:numPr>
                <w:ilvl w:val="0"/>
                <w:numId w:val="11"/>
              </w:numPr>
            </w:pPr>
            <w:r w:rsidRPr="00C678FF">
              <w:t>Any notable shifts (e.g. clinical, research, education focus)</w:t>
            </w:r>
          </w:p>
          <w:p w14:paraId="1A504B8F" w14:textId="77777777" w:rsidR="0052726E" w:rsidRPr="00C678FF" w:rsidRDefault="0052726E" w:rsidP="00B77614">
            <w:pPr>
              <w:numPr>
                <w:ilvl w:val="0"/>
                <w:numId w:val="11"/>
              </w:numPr>
            </w:pPr>
            <w:r w:rsidRPr="00C678FF">
              <w:t>Context relevant to your contribution</w:t>
            </w:r>
          </w:p>
          <w:p w14:paraId="0EF46825" w14:textId="73B98C34" w:rsidR="0052726E" w:rsidRPr="00C678FF" w:rsidRDefault="0052726E"/>
        </w:tc>
        <w:tc>
          <w:tcPr>
            <w:tcW w:w="6231" w:type="dxa"/>
          </w:tcPr>
          <w:p w14:paraId="514C02CC" w14:textId="77777777" w:rsidR="0052726E" w:rsidRPr="00C678FF" w:rsidRDefault="0052726E"/>
        </w:tc>
      </w:tr>
      <w:tr w:rsidR="0052726E" w:rsidRPr="00C678FF" w14:paraId="2321647E" w14:textId="77777777" w:rsidTr="00760CAD">
        <w:trPr>
          <w:trHeight w:val="2107"/>
        </w:trPr>
        <w:tc>
          <w:tcPr>
            <w:tcW w:w="562" w:type="dxa"/>
            <w:shd w:val="clear" w:color="auto" w:fill="F2F2F2" w:themeFill="background1" w:themeFillShade="F2"/>
          </w:tcPr>
          <w:p w14:paraId="5AD5BA66" w14:textId="29D26094" w:rsidR="0052726E" w:rsidRPr="00C678FF" w:rsidRDefault="0052726E">
            <w:pPr>
              <w:rPr>
                <w:b/>
                <w:bCs/>
              </w:rPr>
            </w:pPr>
            <w:r w:rsidRPr="00C678FF">
              <w:rPr>
                <w:b/>
                <w:bCs/>
              </w:rPr>
              <w:t>21</w:t>
            </w:r>
          </w:p>
        </w:tc>
        <w:tc>
          <w:tcPr>
            <w:tcW w:w="3969" w:type="dxa"/>
            <w:shd w:val="clear" w:color="auto" w:fill="F2F2F2" w:themeFill="background1" w:themeFillShade="F2"/>
          </w:tcPr>
          <w:p w14:paraId="3E45A994" w14:textId="77777777" w:rsidR="0052726E" w:rsidRPr="00C678FF" w:rsidRDefault="0052726E">
            <w:pPr>
              <w:rPr>
                <w:b/>
                <w:bCs/>
              </w:rPr>
            </w:pPr>
            <w:r w:rsidRPr="00C678FF">
              <w:rPr>
                <w:b/>
                <w:bCs/>
              </w:rPr>
              <w:t>Career overview continued</w:t>
            </w:r>
          </w:p>
          <w:p w14:paraId="55489DD5" w14:textId="77777777" w:rsidR="00751992" w:rsidRPr="00C678FF" w:rsidRDefault="00751992">
            <w:pPr>
              <w:rPr>
                <w:b/>
                <w:bCs/>
              </w:rPr>
            </w:pPr>
          </w:p>
          <w:p w14:paraId="545CBB30" w14:textId="11877812" w:rsidR="0052726E" w:rsidRPr="00C678FF" w:rsidRDefault="0052726E">
            <w:r w:rsidRPr="00C678FF">
              <w:t>If you need more space, please continue your career overview below.</w:t>
            </w:r>
          </w:p>
        </w:tc>
        <w:tc>
          <w:tcPr>
            <w:tcW w:w="6231" w:type="dxa"/>
          </w:tcPr>
          <w:p w14:paraId="0485FC01" w14:textId="77777777" w:rsidR="0052726E" w:rsidRPr="00C678FF" w:rsidRDefault="0052726E"/>
        </w:tc>
      </w:tr>
      <w:tr w:rsidR="0052726E" w:rsidRPr="00C678FF" w14:paraId="15A2CF96" w14:textId="77777777" w:rsidTr="00760CAD">
        <w:trPr>
          <w:trHeight w:val="5084"/>
        </w:trPr>
        <w:tc>
          <w:tcPr>
            <w:tcW w:w="562" w:type="dxa"/>
            <w:shd w:val="clear" w:color="auto" w:fill="F2F2F2" w:themeFill="background1" w:themeFillShade="F2"/>
          </w:tcPr>
          <w:p w14:paraId="5318FD1B" w14:textId="6EA4D19E" w:rsidR="0052726E" w:rsidRPr="00C678FF" w:rsidRDefault="0052726E">
            <w:r w:rsidRPr="00C678FF">
              <w:t>22</w:t>
            </w:r>
          </w:p>
        </w:tc>
        <w:tc>
          <w:tcPr>
            <w:tcW w:w="3969" w:type="dxa"/>
            <w:shd w:val="clear" w:color="auto" w:fill="F2F2F2" w:themeFill="background1" w:themeFillShade="F2"/>
          </w:tcPr>
          <w:p w14:paraId="3E29D3DA" w14:textId="65B11CAC" w:rsidR="0052726E" w:rsidRPr="00C678FF" w:rsidRDefault="0052726E">
            <w:pPr>
              <w:rPr>
                <w:b/>
                <w:bCs/>
              </w:rPr>
            </w:pPr>
            <w:r w:rsidRPr="00C678FF">
              <w:rPr>
                <w:b/>
                <w:bCs/>
              </w:rPr>
              <w:t>Key achievements (up to 5, under 75 words each)</w:t>
            </w:r>
          </w:p>
          <w:p w14:paraId="0F34BC3D" w14:textId="77777777" w:rsidR="00751992" w:rsidRPr="00C678FF" w:rsidRDefault="00751992">
            <w:pPr>
              <w:rPr>
                <w:b/>
                <w:bCs/>
              </w:rPr>
            </w:pPr>
          </w:p>
          <w:p w14:paraId="652F18DF" w14:textId="77777777" w:rsidR="0052726E" w:rsidRPr="00C678FF" w:rsidRDefault="0052726E" w:rsidP="0052726E">
            <w:r w:rsidRPr="00C678FF">
              <w:t>List at most </w:t>
            </w:r>
            <w:r w:rsidRPr="00C678FF">
              <w:rPr>
                <w:b/>
                <w:bCs/>
              </w:rPr>
              <w:t>5 of your most significant achievements</w:t>
            </w:r>
            <w:r w:rsidRPr="00C678FF">
              <w:t xml:space="preserve"> relevant to this promotion. For each, include:</w:t>
            </w:r>
          </w:p>
          <w:p w14:paraId="5ADA082A" w14:textId="77777777" w:rsidR="0052726E" w:rsidRPr="00C678FF" w:rsidRDefault="0052726E" w:rsidP="00B77614">
            <w:pPr>
              <w:numPr>
                <w:ilvl w:val="0"/>
                <w:numId w:val="12"/>
              </w:numPr>
            </w:pPr>
            <w:r w:rsidRPr="00C678FF">
              <w:t>What you did</w:t>
            </w:r>
          </w:p>
          <w:p w14:paraId="79781556" w14:textId="77777777" w:rsidR="0052726E" w:rsidRPr="00C678FF" w:rsidRDefault="0052726E" w:rsidP="00B77614">
            <w:pPr>
              <w:numPr>
                <w:ilvl w:val="0"/>
                <w:numId w:val="12"/>
              </w:numPr>
            </w:pPr>
            <w:r w:rsidRPr="00C678FF">
              <w:t>Your personal role (e.g. lead, contributor)</w:t>
            </w:r>
          </w:p>
          <w:p w14:paraId="0ED77B88" w14:textId="77777777" w:rsidR="0052726E" w:rsidRPr="00C678FF" w:rsidRDefault="0052726E" w:rsidP="00B77614">
            <w:pPr>
              <w:numPr>
                <w:ilvl w:val="0"/>
                <w:numId w:val="12"/>
              </w:numPr>
            </w:pPr>
            <w:r w:rsidRPr="00C678FF">
              <w:t>The impact or outcome (quantitative where possible)</w:t>
            </w:r>
          </w:p>
          <w:p w14:paraId="7BAACA79" w14:textId="77777777" w:rsidR="0052726E" w:rsidRPr="00C678FF" w:rsidRDefault="0052726E" w:rsidP="0052726E">
            <w:r w:rsidRPr="00C678FF">
              <w:t>Guidance:</w:t>
            </w:r>
          </w:p>
          <w:p w14:paraId="62267B64" w14:textId="77777777" w:rsidR="0052726E" w:rsidRPr="00C678FF" w:rsidRDefault="0052726E" w:rsidP="00B77614">
            <w:pPr>
              <w:numPr>
                <w:ilvl w:val="0"/>
                <w:numId w:val="13"/>
              </w:numPr>
            </w:pPr>
            <w:r w:rsidRPr="00C678FF">
              <w:t>Focus on achievements demonstrating impact, leadership, or innovation</w:t>
            </w:r>
          </w:p>
          <w:p w14:paraId="795899D8" w14:textId="77777777" w:rsidR="0052726E" w:rsidRPr="00C678FF" w:rsidRDefault="0052726E" w:rsidP="00B77614">
            <w:pPr>
              <w:numPr>
                <w:ilvl w:val="0"/>
                <w:numId w:val="13"/>
              </w:numPr>
            </w:pPr>
            <w:r w:rsidRPr="00C678FF">
              <w:t>As appropriate, include examples across research, education, clinical practice or activities of benefit to the community either at Imperial or externally    </w:t>
            </w:r>
          </w:p>
          <w:p w14:paraId="00B2CBA8" w14:textId="6B923CE0" w:rsidR="0052726E" w:rsidRPr="00C678FF" w:rsidRDefault="0052726E"/>
        </w:tc>
        <w:tc>
          <w:tcPr>
            <w:tcW w:w="6231" w:type="dxa"/>
          </w:tcPr>
          <w:p w14:paraId="663B8D26" w14:textId="6C329C4D" w:rsidR="00760CAD" w:rsidRPr="00C678FF" w:rsidRDefault="00760CAD"/>
        </w:tc>
      </w:tr>
      <w:tr w:rsidR="0052726E" w:rsidRPr="00C678FF" w14:paraId="66CBFF4D" w14:textId="77777777" w:rsidTr="00760CAD">
        <w:trPr>
          <w:trHeight w:val="1970"/>
        </w:trPr>
        <w:tc>
          <w:tcPr>
            <w:tcW w:w="562" w:type="dxa"/>
            <w:shd w:val="clear" w:color="auto" w:fill="F2F2F2" w:themeFill="background1" w:themeFillShade="F2"/>
          </w:tcPr>
          <w:p w14:paraId="22027833" w14:textId="66864FEE" w:rsidR="0052726E" w:rsidRPr="00C678FF" w:rsidRDefault="0052726E">
            <w:r w:rsidRPr="00C678FF">
              <w:t>23</w:t>
            </w:r>
          </w:p>
        </w:tc>
        <w:tc>
          <w:tcPr>
            <w:tcW w:w="3969" w:type="dxa"/>
            <w:shd w:val="clear" w:color="auto" w:fill="F2F2F2" w:themeFill="background1" w:themeFillShade="F2"/>
          </w:tcPr>
          <w:p w14:paraId="20FE17BD" w14:textId="77777777" w:rsidR="0052726E" w:rsidRPr="00C678FF" w:rsidRDefault="0052726E">
            <w:pPr>
              <w:rPr>
                <w:b/>
                <w:bCs/>
              </w:rPr>
            </w:pPr>
            <w:r w:rsidRPr="00C678FF">
              <w:rPr>
                <w:b/>
                <w:bCs/>
              </w:rPr>
              <w:t>Key achievements continued</w:t>
            </w:r>
          </w:p>
          <w:p w14:paraId="1A12A0FB" w14:textId="77777777" w:rsidR="00751992" w:rsidRPr="00C678FF" w:rsidRDefault="00751992">
            <w:pPr>
              <w:rPr>
                <w:b/>
                <w:bCs/>
              </w:rPr>
            </w:pPr>
          </w:p>
          <w:p w14:paraId="53C9F3AC" w14:textId="3AE63C81" w:rsidR="0052726E" w:rsidRPr="00C678FF" w:rsidRDefault="0052726E">
            <w:r w:rsidRPr="00C678FF">
              <w:t>If you need more space, please continue your key achievements below.</w:t>
            </w:r>
          </w:p>
        </w:tc>
        <w:tc>
          <w:tcPr>
            <w:tcW w:w="6231" w:type="dxa"/>
          </w:tcPr>
          <w:p w14:paraId="6E4131A7" w14:textId="77777777" w:rsidR="0052726E" w:rsidRPr="00C678FF" w:rsidRDefault="0052726E"/>
          <w:p w14:paraId="5CB5158D" w14:textId="77777777" w:rsidR="0052726E" w:rsidRPr="00C678FF" w:rsidRDefault="0052726E"/>
          <w:p w14:paraId="27BC7EF6" w14:textId="77777777" w:rsidR="0052726E" w:rsidRPr="00C678FF" w:rsidRDefault="0052726E"/>
          <w:p w14:paraId="36E3BF03" w14:textId="77777777" w:rsidR="0052726E" w:rsidRPr="00C678FF" w:rsidRDefault="0052726E"/>
          <w:p w14:paraId="22CB558B" w14:textId="77777777" w:rsidR="0052726E" w:rsidRPr="00C678FF" w:rsidRDefault="0052726E"/>
          <w:p w14:paraId="059601B4" w14:textId="77777777" w:rsidR="0052726E" w:rsidRPr="00C678FF" w:rsidRDefault="0052726E"/>
        </w:tc>
      </w:tr>
    </w:tbl>
    <w:p w14:paraId="45D813DD" w14:textId="77777777" w:rsidR="0052726E" w:rsidRPr="00C678FF" w:rsidRDefault="0052726E"/>
    <w:p w14:paraId="51C15856" w14:textId="56697CBC" w:rsidR="0052726E" w:rsidRPr="00C678FF" w:rsidRDefault="0057229F">
      <w:r w:rsidRPr="00C678FF">
        <w:br w:type="page"/>
      </w:r>
    </w:p>
    <w:p w14:paraId="2124126A" w14:textId="77777777" w:rsidR="0052726E" w:rsidRPr="00C678FF" w:rsidRDefault="0052726E" w:rsidP="0052726E">
      <w:pPr>
        <w:pStyle w:val="Heading1"/>
      </w:pPr>
      <w:r w:rsidRPr="00C678FF">
        <w:lastRenderedPageBreak/>
        <w:t>Section 4</w:t>
      </w:r>
    </w:p>
    <w:p w14:paraId="12545249" w14:textId="77777777" w:rsidR="0052726E" w:rsidRPr="00C678FF" w:rsidRDefault="0052726E" w:rsidP="0052726E">
      <w:pPr>
        <w:pStyle w:val="Heading1"/>
      </w:pPr>
      <w:r w:rsidRPr="00C678FF">
        <w:t>Supporting Evidence</w:t>
      </w:r>
    </w:p>
    <w:p w14:paraId="2E04ABC7" w14:textId="686C75E6" w:rsidR="0052726E" w:rsidRPr="00C678FF" w:rsidRDefault="0052726E" w:rsidP="0052726E">
      <w:pPr>
        <w:pStyle w:val="Heading1"/>
        <w:rPr>
          <w:rFonts w:asciiTheme="minorHAnsi" w:eastAsiaTheme="minorEastAsia" w:hAnsiTheme="minorHAnsi" w:cstheme="minorBidi"/>
          <w:b w:val="0"/>
          <w:color w:val="auto"/>
          <w:sz w:val="20"/>
          <w:szCs w:val="20"/>
        </w:rPr>
      </w:pPr>
      <w:r w:rsidRPr="00C678FF">
        <w:rPr>
          <w:rFonts w:asciiTheme="minorHAnsi" w:eastAsiaTheme="minorEastAsia" w:hAnsiTheme="minorHAnsi" w:cstheme="minorBidi"/>
          <w:b w:val="0"/>
          <w:color w:val="auto"/>
          <w:sz w:val="20"/>
          <w:szCs w:val="20"/>
        </w:rPr>
        <w:t xml:space="preserve">For </w:t>
      </w:r>
      <w:proofErr w:type="gramStart"/>
      <w:r w:rsidRPr="00C678FF">
        <w:rPr>
          <w:rFonts w:asciiTheme="minorHAnsi" w:eastAsiaTheme="minorEastAsia" w:hAnsiTheme="minorHAnsi" w:cstheme="minorBidi"/>
          <w:b w:val="0"/>
          <w:color w:val="auto"/>
          <w:sz w:val="20"/>
          <w:szCs w:val="20"/>
        </w:rPr>
        <w:t>all of</w:t>
      </w:r>
      <w:proofErr w:type="gramEnd"/>
      <w:r w:rsidRPr="00C678FF">
        <w:rPr>
          <w:rFonts w:asciiTheme="minorHAnsi" w:eastAsiaTheme="minorEastAsia" w:hAnsiTheme="minorHAnsi" w:cstheme="minorBidi"/>
          <w:b w:val="0"/>
          <w:color w:val="auto"/>
          <w:sz w:val="20"/>
          <w:szCs w:val="20"/>
        </w:rPr>
        <w:t xml:space="preserve"> the sections below, focus on your most significant contributions, providing evidence of impact where possible.</w:t>
      </w:r>
    </w:p>
    <w:tbl>
      <w:tblPr>
        <w:tblStyle w:val="TableGrid"/>
        <w:tblW w:w="0" w:type="auto"/>
        <w:tblLook w:val="04A0" w:firstRow="1" w:lastRow="0" w:firstColumn="1" w:lastColumn="0" w:noHBand="0" w:noVBand="1"/>
      </w:tblPr>
      <w:tblGrid>
        <w:gridCol w:w="439"/>
        <w:gridCol w:w="4092"/>
        <w:gridCol w:w="6231"/>
      </w:tblGrid>
      <w:tr w:rsidR="0052726E" w:rsidRPr="00C678FF" w14:paraId="033A8584" w14:textId="77777777" w:rsidTr="00760CAD">
        <w:tc>
          <w:tcPr>
            <w:tcW w:w="439" w:type="dxa"/>
            <w:shd w:val="clear" w:color="auto" w:fill="F2F2F2" w:themeFill="background1" w:themeFillShade="F2"/>
          </w:tcPr>
          <w:p w14:paraId="30EA5E44" w14:textId="436805F6" w:rsidR="0052726E" w:rsidRPr="00C678FF" w:rsidRDefault="0052726E" w:rsidP="0052726E">
            <w:pPr>
              <w:rPr>
                <w:b/>
                <w:bCs/>
              </w:rPr>
            </w:pPr>
            <w:r w:rsidRPr="00C678FF">
              <w:rPr>
                <w:b/>
                <w:bCs/>
              </w:rPr>
              <w:t>24</w:t>
            </w:r>
          </w:p>
        </w:tc>
        <w:tc>
          <w:tcPr>
            <w:tcW w:w="4092" w:type="dxa"/>
            <w:shd w:val="clear" w:color="auto" w:fill="F2F2F2" w:themeFill="background1" w:themeFillShade="F2"/>
          </w:tcPr>
          <w:p w14:paraId="6C4D28D7" w14:textId="77777777" w:rsidR="0052726E" w:rsidRPr="00C678FF" w:rsidRDefault="0052726E" w:rsidP="0052726E">
            <w:pPr>
              <w:rPr>
                <w:b/>
                <w:bCs/>
              </w:rPr>
            </w:pPr>
            <w:r w:rsidRPr="00C678FF">
              <w:rPr>
                <w:b/>
                <w:bCs/>
              </w:rPr>
              <w:t>Research Contributions (recommended under 500 words, max 1000)</w:t>
            </w:r>
          </w:p>
          <w:p w14:paraId="1AAD1CA2" w14:textId="77777777" w:rsidR="00751992" w:rsidRPr="00C678FF" w:rsidRDefault="00751992" w:rsidP="0052726E">
            <w:pPr>
              <w:rPr>
                <w:b/>
                <w:bCs/>
              </w:rPr>
            </w:pPr>
          </w:p>
          <w:p w14:paraId="25447FB4" w14:textId="77777777" w:rsidR="0052726E" w:rsidRPr="00C678FF" w:rsidRDefault="0052726E" w:rsidP="0052726E">
            <w:r w:rsidRPr="00C678FF">
              <w:t>Describe your most important contributions and their impact. Include, where relevant:</w:t>
            </w:r>
          </w:p>
          <w:p w14:paraId="4FE3DBB4" w14:textId="77777777" w:rsidR="0052726E" w:rsidRPr="00C678FF" w:rsidRDefault="0052726E" w:rsidP="00B77614">
            <w:pPr>
              <w:numPr>
                <w:ilvl w:val="0"/>
                <w:numId w:val="14"/>
              </w:numPr>
            </w:pPr>
            <w:r w:rsidRPr="00C678FF">
              <w:t>Your principal areas of work</w:t>
            </w:r>
          </w:p>
          <w:p w14:paraId="737074E2" w14:textId="77777777" w:rsidR="0052726E" w:rsidRPr="00C678FF" w:rsidRDefault="0052726E" w:rsidP="00B77614">
            <w:pPr>
              <w:numPr>
                <w:ilvl w:val="0"/>
                <w:numId w:val="14"/>
              </w:numPr>
            </w:pPr>
            <w:r w:rsidRPr="00C678FF">
              <w:t>Your most important contributions and their significance</w:t>
            </w:r>
          </w:p>
          <w:p w14:paraId="3C4102E7" w14:textId="77777777" w:rsidR="0052726E" w:rsidRPr="00C678FF" w:rsidRDefault="0052726E" w:rsidP="00B77614">
            <w:pPr>
              <w:numPr>
                <w:ilvl w:val="0"/>
                <w:numId w:val="14"/>
              </w:numPr>
            </w:pPr>
            <w:r w:rsidRPr="00C678FF">
              <w:t>Evidence of impact and influence (e.g. citations, adoption, policy/practice change)</w:t>
            </w:r>
          </w:p>
          <w:p w14:paraId="25193B0D" w14:textId="77777777" w:rsidR="0052726E" w:rsidRPr="00C678FF" w:rsidRDefault="0052726E" w:rsidP="00B77614">
            <w:pPr>
              <w:numPr>
                <w:ilvl w:val="0"/>
                <w:numId w:val="14"/>
              </w:numPr>
            </w:pPr>
            <w:r w:rsidRPr="00C678FF">
              <w:t>Your role in collaborative and interdisciplinary work (clearly distinguish your contribution)</w:t>
            </w:r>
          </w:p>
          <w:p w14:paraId="53FB211C" w14:textId="77777777" w:rsidR="0052726E" w:rsidRPr="00C678FF" w:rsidRDefault="0052726E" w:rsidP="00B77614">
            <w:pPr>
              <w:numPr>
                <w:ilvl w:val="0"/>
                <w:numId w:val="14"/>
              </w:numPr>
            </w:pPr>
            <w:r w:rsidRPr="00C678FF">
              <w:t>Key funding or income secured (postpone details until requested below)</w:t>
            </w:r>
          </w:p>
          <w:p w14:paraId="643222A2" w14:textId="77777777" w:rsidR="0052726E" w:rsidRPr="00C678FF" w:rsidRDefault="0052726E" w:rsidP="00B77614">
            <w:pPr>
              <w:numPr>
                <w:ilvl w:val="0"/>
                <w:numId w:val="14"/>
              </w:numPr>
            </w:pPr>
            <w:r w:rsidRPr="00C678FF">
              <w:t>Supervision or development of researchers/staff</w:t>
            </w:r>
          </w:p>
          <w:p w14:paraId="72679D88" w14:textId="77777777" w:rsidR="0052726E" w:rsidRPr="00C678FF" w:rsidRDefault="0052726E" w:rsidP="0052726E">
            <w:r w:rsidRPr="00C678FF">
              <w:t>For clinical applicants, include:</w:t>
            </w:r>
          </w:p>
          <w:p w14:paraId="0C134DD7" w14:textId="77777777" w:rsidR="0052726E" w:rsidRPr="00C678FF" w:rsidRDefault="0052726E" w:rsidP="00B77614">
            <w:pPr>
              <w:numPr>
                <w:ilvl w:val="0"/>
                <w:numId w:val="15"/>
              </w:numPr>
            </w:pPr>
            <w:r w:rsidRPr="00C678FF">
              <w:t>Contributions to the development of clinical practice</w:t>
            </w:r>
          </w:p>
          <w:p w14:paraId="5B9DE614" w14:textId="77777777" w:rsidR="0052726E" w:rsidRPr="00C678FF" w:rsidRDefault="0052726E" w:rsidP="00B77614">
            <w:pPr>
              <w:numPr>
                <w:ilvl w:val="0"/>
                <w:numId w:val="15"/>
              </w:numPr>
            </w:pPr>
            <w:r w:rsidRPr="00C678FF">
              <w:t>Impact on patients, services, or systems</w:t>
            </w:r>
          </w:p>
          <w:p w14:paraId="2A2F32F1" w14:textId="7095482D" w:rsidR="0052726E" w:rsidRPr="00C678FF" w:rsidRDefault="0052726E" w:rsidP="0052726E"/>
        </w:tc>
        <w:tc>
          <w:tcPr>
            <w:tcW w:w="6231" w:type="dxa"/>
          </w:tcPr>
          <w:p w14:paraId="6FC21207" w14:textId="77777777" w:rsidR="0052726E" w:rsidRPr="00C678FF" w:rsidRDefault="0052726E" w:rsidP="0052726E"/>
        </w:tc>
      </w:tr>
      <w:tr w:rsidR="0052726E" w:rsidRPr="00C678FF" w14:paraId="07706323" w14:textId="77777777" w:rsidTr="00760CAD">
        <w:tc>
          <w:tcPr>
            <w:tcW w:w="439" w:type="dxa"/>
            <w:shd w:val="clear" w:color="auto" w:fill="F2F2F2" w:themeFill="background1" w:themeFillShade="F2"/>
          </w:tcPr>
          <w:p w14:paraId="7720CCE0" w14:textId="4F551A51" w:rsidR="0052726E" w:rsidRPr="00C678FF" w:rsidRDefault="0052726E" w:rsidP="0052726E">
            <w:pPr>
              <w:rPr>
                <w:b/>
                <w:bCs/>
              </w:rPr>
            </w:pPr>
            <w:r w:rsidRPr="00C678FF">
              <w:rPr>
                <w:b/>
                <w:bCs/>
              </w:rPr>
              <w:t>25</w:t>
            </w:r>
          </w:p>
        </w:tc>
        <w:tc>
          <w:tcPr>
            <w:tcW w:w="4092" w:type="dxa"/>
            <w:shd w:val="clear" w:color="auto" w:fill="F2F2F2" w:themeFill="background1" w:themeFillShade="F2"/>
          </w:tcPr>
          <w:p w14:paraId="565A0B1C" w14:textId="77777777" w:rsidR="0052726E" w:rsidRPr="00C678FF" w:rsidRDefault="0052726E" w:rsidP="0052726E">
            <w:pPr>
              <w:rPr>
                <w:b/>
                <w:bCs/>
              </w:rPr>
            </w:pPr>
            <w:r w:rsidRPr="00C678FF">
              <w:rPr>
                <w:b/>
                <w:bCs/>
              </w:rPr>
              <w:t>Research Contributions continued</w:t>
            </w:r>
          </w:p>
          <w:p w14:paraId="3389248E" w14:textId="77777777" w:rsidR="00751992" w:rsidRPr="00C678FF" w:rsidRDefault="00751992" w:rsidP="0052726E">
            <w:pPr>
              <w:rPr>
                <w:b/>
                <w:bCs/>
              </w:rPr>
            </w:pPr>
          </w:p>
          <w:p w14:paraId="4060A8DC" w14:textId="539629DD" w:rsidR="0052726E" w:rsidRPr="00C678FF" w:rsidRDefault="0052726E" w:rsidP="0052726E">
            <w:r w:rsidRPr="00C678FF">
              <w:t>If you need more space, please continue your research contributions below.</w:t>
            </w:r>
          </w:p>
        </w:tc>
        <w:tc>
          <w:tcPr>
            <w:tcW w:w="6231" w:type="dxa"/>
          </w:tcPr>
          <w:p w14:paraId="573AD7A9" w14:textId="77777777" w:rsidR="0052726E" w:rsidRPr="00C678FF" w:rsidRDefault="0052726E" w:rsidP="0052726E"/>
        </w:tc>
      </w:tr>
      <w:tr w:rsidR="0052726E" w:rsidRPr="00C678FF" w14:paraId="711D7126" w14:textId="77777777" w:rsidTr="00760CAD">
        <w:tc>
          <w:tcPr>
            <w:tcW w:w="439" w:type="dxa"/>
            <w:shd w:val="clear" w:color="auto" w:fill="F2F2F2" w:themeFill="background1" w:themeFillShade="F2"/>
          </w:tcPr>
          <w:p w14:paraId="7D97E90A" w14:textId="2B6C0482" w:rsidR="0052726E" w:rsidRPr="00C678FF" w:rsidRDefault="0052726E" w:rsidP="0052726E">
            <w:pPr>
              <w:rPr>
                <w:b/>
                <w:bCs/>
              </w:rPr>
            </w:pPr>
            <w:r w:rsidRPr="00C678FF">
              <w:rPr>
                <w:b/>
                <w:bCs/>
              </w:rPr>
              <w:t>26</w:t>
            </w:r>
          </w:p>
        </w:tc>
        <w:tc>
          <w:tcPr>
            <w:tcW w:w="4092" w:type="dxa"/>
            <w:shd w:val="clear" w:color="auto" w:fill="F2F2F2" w:themeFill="background1" w:themeFillShade="F2"/>
          </w:tcPr>
          <w:p w14:paraId="47D40EBB" w14:textId="497FDA24" w:rsidR="0052726E" w:rsidRPr="00C678FF" w:rsidRDefault="0052726E" w:rsidP="0052726E">
            <w:pPr>
              <w:rPr>
                <w:b/>
                <w:bCs/>
              </w:rPr>
            </w:pPr>
            <w:r w:rsidRPr="00C678FF">
              <w:rPr>
                <w:b/>
                <w:bCs/>
              </w:rPr>
              <w:t>Describe your research plans and aspirations for the next 5 years (maximum 300 words)</w:t>
            </w:r>
          </w:p>
        </w:tc>
        <w:tc>
          <w:tcPr>
            <w:tcW w:w="6231" w:type="dxa"/>
          </w:tcPr>
          <w:p w14:paraId="2D45FD91" w14:textId="77777777" w:rsidR="0052726E" w:rsidRPr="00C678FF" w:rsidRDefault="0052726E" w:rsidP="0052726E"/>
        </w:tc>
      </w:tr>
      <w:tr w:rsidR="0052726E" w:rsidRPr="00C678FF" w14:paraId="52037D78" w14:textId="77777777" w:rsidTr="00760CAD">
        <w:tc>
          <w:tcPr>
            <w:tcW w:w="439" w:type="dxa"/>
            <w:shd w:val="clear" w:color="auto" w:fill="F2F2F2" w:themeFill="background1" w:themeFillShade="F2"/>
          </w:tcPr>
          <w:p w14:paraId="118AB7F8" w14:textId="056752E8" w:rsidR="0052726E" w:rsidRPr="00C678FF" w:rsidRDefault="0052726E" w:rsidP="0052726E">
            <w:pPr>
              <w:rPr>
                <w:b/>
                <w:bCs/>
              </w:rPr>
            </w:pPr>
            <w:r w:rsidRPr="00C678FF">
              <w:rPr>
                <w:b/>
                <w:bCs/>
              </w:rPr>
              <w:t>27</w:t>
            </w:r>
          </w:p>
        </w:tc>
        <w:tc>
          <w:tcPr>
            <w:tcW w:w="4092" w:type="dxa"/>
            <w:shd w:val="clear" w:color="auto" w:fill="F2F2F2" w:themeFill="background1" w:themeFillShade="F2"/>
          </w:tcPr>
          <w:p w14:paraId="304B269B" w14:textId="77777777" w:rsidR="0052726E" w:rsidRPr="00C678FF" w:rsidRDefault="0052726E" w:rsidP="0052726E">
            <w:pPr>
              <w:rPr>
                <w:b/>
                <w:bCs/>
              </w:rPr>
            </w:pPr>
            <w:r w:rsidRPr="00C678FF">
              <w:rPr>
                <w:b/>
                <w:bCs/>
              </w:rPr>
              <w:t>Selected Publications</w:t>
            </w:r>
          </w:p>
          <w:p w14:paraId="47227B66" w14:textId="77777777" w:rsidR="00751992" w:rsidRPr="00C678FF" w:rsidRDefault="00751992" w:rsidP="0052726E">
            <w:pPr>
              <w:rPr>
                <w:b/>
                <w:bCs/>
              </w:rPr>
            </w:pPr>
          </w:p>
          <w:p w14:paraId="44506F3D" w14:textId="77777777" w:rsidR="0052726E" w:rsidRPr="00C678FF" w:rsidRDefault="0052726E" w:rsidP="0052726E">
            <w:r w:rsidRPr="00C678FF">
              <w:t>Please include the full Imperial Harvard reference for four publications since your last promotion or appointment including the DOI. </w:t>
            </w:r>
            <w:r w:rsidRPr="00C678FF">
              <w:br/>
            </w:r>
          </w:p>
          <w:p w14:paraId="11C04DA2" w14:textId="5CC8602C" w:rsidR="0052726E" w:rsidRPr="00C678FF" w:rsidRDefault="0052726E" w:rsidP="0052726E">
            <w:r w:rsidRPr="00C678FF">
              <w:t>Please give a brief discussion of the significance of each of these papers and why you selected it. Max 200 words per paper.</w:t>
            </w:r>
            <w:r w:rsidRPr="00C678FF">
              <w:br/>
            </w:r>
            <w:r w:rsidRPr="00C678FF">
              <w:br/>
              <w:t>As per Imperial's commitment to the San Francisco Declaration on Research Assessment</w:t>
            </w:r>
            <w:r w:rsidRPr="00C678FF">
              <w:t> </w:t>
            </w:r>
            <w:r w:rsidRPr="00C678FF">
              <w:t>(DORA), only the scientific content of the paper will be considered and not any impact metrics. </w:t>
            </w:r>
          </w:p>
        </w:tc>
        <w:tc>
          <w:tcPr>
            <w:tcW w:w="6231" w:type="dxa"/>
          </w:tcPr>
          <w:p w14:paraId="196EFD98" w14:textId="77777777" w:rsidR="0052726E" w:rsidRPr="00C678FF" w:rsidRDefault="0052726E" w:rsidP="0052726E"/>
        </w:tc>
      </w:tr>
      <w:tr w:rsidR="0052726E" w:rsidRPr="00C678FF" w14:paraId="599997D2" w14:textId="77777777" w:rsidTr="00760CAD">
        <w:tc>
          <w:tcPr>
            <w:tcW w:w="439" w:type="dxa"/>
            <w:shd w:val="clear" w:color="auto" w:fill="F2F2F2" w:themeFill="background1" w:themeFillShade="F2"/>
          </w:tcPr>
          <w:p w14:paraId="6AF148D8" w14:textId="7057EC5B" w:rsidR="0052726E" w:rsidRPr="00C678FF" w:rsidRDefault="0052726E" w:rsidP="0052726E">
            <w:pPr>
              <w:rPr>
                <w:b/>
                <w:bCs/>
              </w:rPr>
            </w:pPr>
            <w:r w:rsidRPr="00C678FF">
              <w:rPr>
                <w:b/>
                <w:bCs/>
              </w:rPr>
              <w:t>28</w:t>
            </w:r>
          </w:p>
        </w:tc>
        <w:tc>
          <w:tcPr>
            <w:tcW w:w="4092" w:type="dxa"/>
            <w:shd w:val="clear" w:color="auto" w:fill="F2F2F2" w:themeFill="background1" w:themeFillShade="F2"/>
          </w:tcPr>
          <w:p w14:paraId="0D6850F0" w14:textId="77777777" w:rsidR="0052726E" w:rsidRPr="00C678FF" w:rsidRDefault="0052726E" w:rsidP="0052726E">
            <w:pPr>
              <w:rPr>
                <w:b/>
                <w:bCs/>
              </w:rPr>
            </w:pPr>
            <w:r w:rsidRPr="00C678FF">
              <w:rPr>
                <w:b/>
                <w:bCs/>
              </w:rPr>
              <w:t>Publications Continued</w:t>
            </w:r>
          </w:p>
          <w:p w14:paraId="1E9C671B" w14:textId="77777777" w:rsidR="00751992" w:rsidRPr="00C678FF" w:rsidRDefault="00751992" w:rsidP="0052726E">
            <w:pPr>
              <w:rPr>
                <w:b/>
                <w:bCs/>
              </w:rPr>
            </w:pPr>
          </w:p>
          <w:p w14:paraId="45848805" w14:textId="2D99D296" w:rsidR="0052726E" w:rsidRPr="00C678FF" w:rsidRDefault="0052726E" w:rsidP="0052726E">
            <w:r w:rsidRPr="00C678FF">
              <w:t xml:space="preserve">If you need more </w:t>
            </w:r>
            <w:r w:rsidR="00E80CB3" w:rsidRPr="00C678FF">
              <w:t>space, please</w:t>
            </w:r>
            <w:r w:rsidRPr="00C678FF">
              <w:t xml:space="preserve"> continue your publications below</w:t>
            </w:r>
          </w:p>
        </w:tc>
        <w:tc>
          <w:tcPr>
            <w:tcW w:w="6231" w:type="dxa"/>
          </w:tcPr>
          <w:p w14:paraId="086303E8" w14:textId="77777777" w:rsidR="0052726E" w:rsidRPr="00C678FF" w:rsidRDefault="0052726E" w:rsidP="0052726E"/>
        </w:tc>
      </w:tr>
      <w:tr w:rsidR="0052726E" w:rsidRPr="00C678FF" w14:paraId="1A6D748C" w14:textId="77777777" w:rsidTr="00760CAD">
        <w:tc>
          <w:tcPr>
            <w:tcW w:w="439" w:type="dxa"/>
            <w:shd w:val="clear" w:color="auto" w:fill="F2F2F2" w:themeFill="background1" w:themeFillShade="F2"/>
          </w:tcPr>
          <w:p w14:paraId="74624A7F" w14:textId="3D604BBF" w:rsidR="0052726E" w:rsidRPr="00C678FF" w:rsidRDefault="0052726E" w:rsidP="0052726E">
            <w:pPr>
              <w:rPr>
                <w:b/>
                <w:bCs/>
              </w:rPr>
            </w:pPr>
            <w:r w:rsidRPr="00C678FF">
              <w:rPr>
                <w:b/>
                <w:bCs/>
              </w:rPr>
              <w:t>29</w:t>
            </w:r>
          </w:p>
        </w:tc>
        <w:tc>
          <w:tcPr>
            <w:tcW w:w="4092" w:type="dxa"/>
            <w:shd w:val="clear" w:color="auto" w:fill="F2F2F2" w:themeFill="background1" w:themeFillShade="F2"/>
          </w:tcPr>
          <w:p w14:paraId="58367220" w14:textId="77777777" w:rsidR="0052726E" w:rsidRPr="00C678FF" w:rsidRDefault="0052726E" w:rsidP="0052726E">
            <w:pPr>
              <w:rPr>
                <w:b/>
                <w:bCs/>
              </w:rPr>
            </w:pPr>
            <w:r w:rsidRPr="00C678FF">
              <w:rPr>
                <w:b/>
                <w:bCs/>
              </w:rPr>
              <w:t>Academic Profile</w:t>
            </w:r>
          </w:p>
          <w:p w14:paraId="223FD769" w14:textId="77777777" w:rsidR="00751992" w:rsidRPr="00C678FF" w:rsidRDefault="00751992" w:rsidP="0052726E">
            <w:pPr>
              <w:rPr>
                <w:b/>
                <w:bCs/>
              </w:rPr>
            </w:pPr>
          </w:p>
          <w:p w14:paraId="79D0E9F6" w14:textId="118D5214" w:rsidR="0052726E" w:rsidRPr="00C678FF" w:rsidRDefault="0052726E" w:rsidP="00F92E39">
            <w:r w:rsidRPr="00C678FF">
              <w:t>Please insert the link to your Imperial Profile: </w:t>
            </w:r>
            <w:hyperlink r:id="rId11" w:history="1">
              <w:r w:rsidR="00F92E39" w:rsidRPr="00C678FF">
                <w:rPr>
                  <w:rStyle w:val="Hyperlink"/>
                </w:rPr>
                <w:t>https://profiles.imperial.ac.uk</w:t>
              </w:r>
            </w:hyperlink>
            <w:r w:rsidRPr="00C678FF">
              <w:t>/ which will be used for your full Publication list. You are encouraged to ensure your profile is up to date.  </w:t>
            </w:r>
          </w:p>
        </w:tc>
        <w:tc>
          <w:tcPr>
            <w:tcW w:w="6231" w:type="dxa"/>
          </w:tcPr>
          <w:p w14:paraId="5EAC7E12" w14:textId="77777777" w:rsidR="0052726E" w:rsidRPr="00C678FF" w:rsidRDefault="0052726E" w:rsidP="0052726E"/>
        </w:tc>
      </w:tr>
      <w:tr w:rsidR="0052726E" w:rsidRPr="00C678FF" w14:paraId="06AD386C" w14:textId="77777777" w:rsidTr="00760CAD">
        <w:tc>
          <w:tcPr>
            <w:tcW w:w="439" w:type="dxa"/>
            <w:shd w:val="clear" w:color="auto" w:fill="F2F2F2" w:themeFill="background1" w:themeFillShade="F2"/>
          </w:tcPr>
          <w:p w14:paraId="662DF49E" w14:textId="47EB7F14" w:rsidR="0052726E" w:rsidRPr="00C678FF" w:rsidRDefault="0052726E" w:rsidP="0052726E">
            <w:pPr>
              <w:rPr>
                <w:b/>
                <w:bCs/>
              </w:rPr>
            </w:pPr>
            <w:r w:rsidRPr="00C678FF">
              <w:rPr>
                <w:b/>
                <w:bCs/>
              </w:rPr>
              <w:t>30</w:t>
            </w:r>
          </w:p>
        </w:tc>
        <w:tc>
          <w:tcPr>
            <w:tcW w:w="4092" w:type="dxa"/>
            <w:shd w:val="clear" w:color="auto" w:fill="F2F2F2" w:themeFill="background1" w:themeFillShade="F2"/>
          </w:tcPr>
          <w:p w14:paraId="5A82308C" w14:textId="77777777" w:rsidR="0052726E" w:rsidRPr="00C678FF" w:rsidRDefault="0052726E" w:rsidP="0052726E">
            <w:pPr>
              <w:rPr>
                <w:b/>
                <w:bCs/>
              </w:rPr>
            </w:pPr>
            <w:r w:rsidRPr="00C678FF">
              <w:rPr>
                <w:b/>
                <w:bCs/>
              </w:rPr>
              <w:t>Academic Profile continued</w:t>
            </w:r>
          </w:p>
          <w:p w14:paraId="11D1C121" w14:textId="77777777" w:rsidR="00751992" w:rsidRPr="00C678FF" w:rsidRDefault="00751992" w:rsidP="0052726E">
            <w:pPr>
              <w:rPr>
                <w:b/>
                <w:bCs/>
              </w:rPr>
            </w:pPr>
          </w:p>
          <w:p w14:paraId="0C0E3D4C" w14:textId="122C9B27" w:rsidR="0052726E" w:rsidRPr="00C678FF" w:rsidRDefault="0052726E" w:rsidP="0052726E">
            <w:r w:rsidRPr="00C678FF">
              <w:t xml:space="preserve">If you have a few publications submitted or in press which are not yet included on your profile page, you may list them below. If a substantial number of your peer-reviewed publications do not appear on your profile page, explain the reason for this below. In that case you may if you wish </w:t>
            </w:r>
            <w:proofErr w:type="gramStart"/>
            <w:r w:rsidRPr="00C678FF">
              <w:t>submit</w:t>
            </w:r>
            <w:proofErr w:type="gramEnd"/>
            <w:r w:rsidRPr="00C678FF">
              <w:t xml:space="preserve"> a full publication list before January 29 to your department for it to include with its citation.</w:t>
            </w:r>
          </w:p>
        </w:tc>
        <w:tc>
          <w:tcPr>
            <w:tcW w:w="6231" w:type="dxa"/>
          </w:tcPr>
          <w:p w14:paraId="195255AB" w14:textId="77777777" w:rsidR="0052726E" w:rsidRPr="00C678FF" w:rsidRDefault="0052726E" w:rsidP="0052726E"/>
        </w:tc>
      </w:tr>
    </w:tbl>
    <w:p w14:paraId="6002CE83" w14:textId="77777777" w:rsidR="0052726E" w:rsidRPr="00C678FF" w:rsidRDefault="0052726E" w:rsidP="0052726E"/>
    <w:p w14:paraId="5CC5C253" w14:textId="77777777" w:rsidR="00E80CB3" w:rsidRPr="00C678FF" w:rsidRDefault="00E80CB3" w:rsidP="00E80CB3">
      <w:pPr>
        <w:rPr>
          <w:b/>
          <w:bCs/>
        </w:rPr>
      </w:pPr>
      <w:r w:rsidRPr="00C678FF">
        <w:rPr>
          <w:b/>
          <w:bCs/>
        </w:rPr>
        <w:t>31. Research Students Supervised</w:t>
      </w:r>
    </w:p>
    <w:p w14:paraId="66BA6655" w14:textId="77777777" w:rsidR="00751992" w:rsidRPr="00C678FF" w:rsidRDefault="00751992" w:rsidP="00E80CB3">
      <w:pPr>
        <w:rPr>
          <w:b/>
          <w:bCs/>
        </w:rPr>
      </w:pPr>
    </w:p>
    <w:p w14:paraId="5375BB25" w14:textId="7B5FA775" w:rsidR="007853B8" w:rsidRPr="00C678FF" w:rsidRDefault="007853B8" w:rsidP="00E80CB3">
      <w:r w:rsidRPr="00C678FF">
        <w:t xml:space="preserve">Pease list those PhD, </w:t>
      </w:r>
      <w:proofErr w:type="spellStart"/>
      <w:r w:rsidRPr="00C678FF">
        <w:t>MRes</w:t>
      </w:r>
      <w:proofErr w:type="spellEnd"/>
      <w:r w:rsidRPr="00C678FF">
        <w:t>/PhD or MD students whom you currently/supervise, including their status (</w:t>
      </w:r>
      <w:proofErr w:type="spellStart"/>
      <w:r w:rsidRPr="00C678FF">
        <w:t>e.g</w:t>
      </w:r>
      <w:proofErr w:type="spellEnd"/>
      <w:r w:rsidRPr="00C678FF">
        <w:t>, early stage assessment, writing up), and also those who have completed under your supervision, giving start and end dates in all cases, indicate whether you are/were sole or joint supervisor (and, if the latter, whether you are the primary supervisor). Include students in other departments or not at Imperial.</w:t>
      </w:r>
    </w:p>
    <w:p w14:paraId="0FBDEDE7" w14:textId="77777777" w:rsidR="00E80CB3" w:rsidRPr="00C678FF" w:rsidRDefault="00E80CB3" w:rsidP="0052726E"/>
    <w:tbl>
      <w:tblPr>
        <w:tblStyle w:val="TableGrid"/>
        <w:tblW w:w="0" w:type="auto"/>
        <w:tblLook w:val="04A0" w:firstRow="1" w:lastRow="0" w:firstColumn="1" w:lastColumn="0" w:noHBand="0" w:noVBand="1"/>
      </w:tblPr>
      <w:tblGrid>
        <w:gridCol w:w="2152"/>
        <w:gridCol w:w="2152"/>
        <w:gridCol w:w="1361"/>
        <w:gridCol w:w="2268"/>
        <w:gridCol w:w="2829"/>
      </w:tblGrid>
      <w:tr w:rsidR="00E80CB3" w:rsidRPr="00C678FF" w14:paraId="44B2350D" w14:textId="77777777" w:rsidTr="00760CAD">
        <w:tc>
          <w:tcPr>
            <w:tcW w:w="2152" w:type="dxa"/>
            <w:shd w:val="clear" w:color="auto" w:fill="F2F2F2" w:themeFill="background1" w:themeFillShade="F2"/>
          </w:tcPr>
          <w:p w14:paraId="0307D27A" w14:textId="3FBDB019" w:rsidR="00E80CB3" w:rsidRPr="00C678FF" w:rsidRDefault="00E80CB3" w:rsidP="0052726E">
            <w:pPr>
              <w:rPr>
                <w:b/>
                <w:bCs/>
              </w:rPr>
            </w:pPr>
            <w:r w:rsidRPr="00C678FF">
              <w:rPr>
                <w:b/>
                <w:bCs/>
              </w:rPr>
              <w:t xml:space="preserve">Student </w:t>
            </w:r>
          </w:p>
        </w:tc>
        <w:tc>
          <w:tcPr>
            <w:tcW w:w="2152" w:type="dxa"/>
            <w:shd w:val="clear" w:color="auto" w:fill="F2F2F2" w:themeFill="background1" w:themeFillShade="F2"/>
          </w:tcPr>
          <w:p w14:paraId="5E223190" w14:textId="36F8C610" w:rsidR="00E80CB3" w:rsidRPr="00C678FF" w:rsidRDefault="00E80CB3" w:rsidP="0052726E">
            <w:pPr>
              <w:rPr>
                <w:b/>
                <w:bCs/>
              </w:rPr>
            </w:pPr>
            <w:r w:rsidRPr="00C678FF">
              <w:rPr>
                <w:b/>
                <w:bCs/>
              </w:rPr>
              <w:t xml:space="preserve">Dates </w:t>
            </w:r>
          </w:p>
        </w:tc>
        <w:tc>
          <w:tcPr>
            <w:tcW w:w="1361" w:type="dxa"/>
            <w:shd w:val="clear" w:color="auto" w:fill="F2F2F2" w:themeFill="background1" w:themeFillShade="F2"/>
          </w:tcPr>
          <w:p w14:paraId="60D457B3" w14:textId="35B9B50F" w:rsidR="00E80CB3" w:rsidRPr="00C678FF" w:rsidRDefault="00E80CB3" w:rsidP="0052726E">
            <w:pPr>
              <w:rPr>
                <w:b/>
                <w:bCs/>
              </w:rPr>
            </w:pPr>
            <w:r w:rsidRPr="00C678FF">
              <w:rPr>
                <w:b/>
                <w:bCs/>
              </w:rPr>
              <w:t xml:space="preserve">Status </w:t>
            </w:r>
          </w:p>
        </w:tc>
        <w:tc>
          <w:tcPr>
            <w:tcW w:w="2268" w:type="dxa"/>
            <w:shd w:val="clear" w:color="auto" w:fill="F2F2F2" w:themeFill="background1" w:themeFillShade="F2"/>
          </w:tcPr>
          <w:p w14:paraId="4D355E92" w14:textId="1FBA01A4" w:rsidR="00E80CB3" w:rsidRPr="00C678FF" w:rsidRDefault="00E80CB3" w:rsidP="0052726E">
            <w:pPr>
              <w:rPr>
                <w:b/>
                <w:bCs/>
              </w:rPr>
            </w:pPr>
            <w:r w:rsidRPr="00C678FF">
              <w:rPr>
                <w:b/>
                <w:bCs/>
              </w:rPr>
              <w:t>Sole/Joint/Primary</w:t>
            </w:r>
          </w:p>
        </w:tc>
        <w:tc>
          <w:tcPr>
            <w:tcW w:w="2829" w:type="dxa"/>
            <w:shd w:val="clear" w:color="auto" w:fill="F2F2F2" w:themeFill="background1" w:themeFillShade="F2"/>
          </w:tcPr>
          <w:p w14:paraId="1379DA23" w14:textId="3DB9B6BF" w:rsidR="00E80CB3" w:rsidRPr="00C678FF" w:rsidRDefault="00E80CB3" w:rsidP="0052726E">
            <w:pPr>
              <w:rPr>
                <w:b/>
                <w:bCs/>
              </w:rPr>
            </w:pPr>
            <w:r w:rsidRPr="00C678FF">
              <w:rPr>
                <w:b/>
                <w:bCs/>
              </w:rPr>
              <w:t>Other details if appropriate</w:t>
            </w:r>
          </w:p>
        </w:tc>
      </w:tr>
      <w:tr w:rsidR="00DD0872" w:rsidRPr="00C678FF" w14:paraId="255243DC" w14:textId="77777777" w:rsidTr="002C211B">
        <w:trPr>
          <w:trHeight w:val="1190"/>
        </w:trPr>
        <w:tc>
          <w:tcPr>
            <w:tcW w:w="10762" w:type="dxa"/>
            <w:gridSpan w:val="5"/>
          </w:tcPr>
          <w:p w14:paraId="750A4050" w14:textId="77777777" w:rsidR="00DD0872" w:rsidRPr="00C678FF" w:rsidRDefault="00DD0872" w:rsidP="0052726E"/>
        </w:tc>
      </w:tr>
    </w:tbl>
    <w:p w14:paraId="4C8BC33D" w14:textId="502F3A91" w:rsidR="00E80CB3" w:rsidRPr="00C678FF" w:rsidRDefault="00E80CB3" w:rsidP="0052726E"/>
    <w:tbl>
      <w:tblPr>
        <w:tblStyle w:val="TableGrid"/>
        <w:tblW w:w="0" w:type="auto"/>
        <w:tblLook w:val="04A0" w:firstRow="1" w:lastRow="0" w:firstColumn="1" w:lastColumn="0" w:noHBand="0" w:noVBand="1"/>
      </w:tblPr>
      <w:tblGrid>
        <w:gridCol w:w="439"/>
        <w:gridCol w:w="4105"/>
        <w:gridCol w:w="6218"/>
      </w:tblGrid>
      <w:tr w:rsidR="00E80CB3" w:rsidRPr="00C678FF" w14:paraId="733120FD" w14:textId="77777777" w:rsidTr="00760CAD">
        <w:tc>
          <w:tcPr>
            <w:tcW w:w="421" w:type="dxa"/>
            <w:shd w:val="clear" w:color="auto" w:fill="F2F2F2" w:themeFill="background1" w:themeFillShade="F2"/>
          </w:tcPr>
          <w:p w14:paraId="119A8E82" w14:textId="73B3CE35" w:rsidR="00E80CB3" w:rsidRPr="00C678FF" w:rsidRDefault="00E80CB3">
            <w:pPr>
              <w:rPr>
                <w:b/>
                <w:bCs/>
              </w:rPr>
            </w:pPr>
            <w:r w:rsidRPr="00C678FF">
              <w:rPr>
                <w:b/>
                <w:bCs/>
              </w:rPr>
              <w:t>32</w:t>
            </w:r>
          </w:p>
        </w:tc>
        <w:tc>
          <w:tcPr>
            <w:tcW w:w="4110" w:type="dxa"/>
            <w:shd w:val="clear" w:color="auto" w:fill="F2F2F2" w:themeFill="background1" w:themeFillShade="F2"/>
          </w:tcPr>
          <w:p w14:paraId="2936FD22" w14:textId="77777777" w:rsidR="00E80CB3" w:rsidRPr="00C678FF" w:rsidRDefault="00E80CB3">
            <w:pPr>
              <w:rPr>
                <w:b/>
                <w:bCs/>
              </w:rPr>
            </w:pPr>
            <w:r w:rsidRPr="00C678FF">
              <w:rPr>
                <w:b/>
                <w:bCs/>
              </w:rPr>
              <w:t>Post-Doctoral Staff (PDRAs) (max 300 words)</w:t>
            </w:r>
          </w:p>
          <w:p w14:paraId="194A2371" w14:textId="77777777" w:rsidR="00751992" w:rsidRPr="00C678FF" w:rsidRDefault="00751992">
            <w:pPr>
              <w:rPr>
                <w:b/>
                <w:bCs/>
              </w:rPr>
            </w:pPr>
          </w:p>
          <w:p w14:paraId="7159D33C" w14:textId="6DFC15E1" w:rsidR="00E80CB3" w:rsidRPr="00C678FF" w:rsidRDefault="00E80CB3">
            <w:r w:rsidRPr="00C678FF">
              <w:t>List the names and start dates of PDRAs who have worked under your guidance and direction in the last 5 years and indicate for each whether that guidance/direction is shared and, if so, with whom.  Highlight steps taken to encourage applications from under-represented groups</w:t>
            </w:r>
            <w:r w:rsidRPr="00C678FF">
              <w:rPr>
                <w:b/>
                <w:bCs/>
              </w:rPr>
              <w:t>.</w:t>
            </w:r>
          </w:p>
        </w:tc>
        <w:tc>
          <w:tcPr>
            <w:tcW w:w="6231" w:type="dxa"/>
          </w:tcPr>
          <w:p w14:paraId="1E09A5FA" w14:textId="77777777" w:rsidR="00E80CB3" w:rsidRPr="00C678FF" w:rsidRDefault="00E80CB3"/>
        </w:tc>
      </w:tr>
    </w:tbl>
    <w:p w14:paraId="3D9C3E11" w14:textId="77777777" w:rsidR="00E80CB3" w:rsidRPr="00C678FF" w:rsidRDefault="00E80CB3"/>
    <w:p w14:paraId="33C72362" w14:textId="77777777" w:rsidR="00E80CB3" w:rsidRPr="00C678FF" w:rsidRDefault="00E80CB3">
      <w:pPr>
        <w:rPr>
          <w:b/>
          <w:bCs/>
        </w:rPr>
      </w:pPr>
      <w:r w:rsidRPr="00C678FF">
        <w:rPr>
          <w:b/>
          <w:bCs/>
        </w:rPr>
        <w:t>33. Research grants applied for (successful or unsuccessful) and contracts obtained over the past five years</w:t>
      </w:r>
    </w:p>
    <w:p w14:paraId="0F99D06A" w14:textId="77777777" w:rsidR="00E80CB3" w:rsidRPr="00C678FF" w:rsidRDefault="00E80CB3">
      <w:r w:rsidRPr="00C678FF">
        <w:t xml:space="preserve">Only include, in chronological order, </w:t>
      </w:r>
      <w:r w:rsidRPr="00C678FF">
        <w:rPr>
          <w:u w:val="single"/>
        </w:rPr>
        <w:t>external</w:t>
      </w:r>
      <w:r w:rsidRPr="00C678FF">
        <w:t xml:space="preserve"> funding (incl. externally funded studentships), not, for example, internally recycled NHS funding / Internal funds.  Explain whether you were PI or co-I and include total value of grant awarded plus amount awarded to Imperial if a collaboration. Also mention funding previously obtained which extends into the </w:t>
      </w:r>
      <w:proofErr w:type="gramStart"/>
      <w:r w:rsidRPr="00C678FF">
        <w:t>five year</w:t>
      </w:r>
      <w:proofErr w:type="gramEnd"/>
      <w:r w:rsidRPr="00C678FF">
        <w:t xml:space="preserve"> period.</w:t>
      </w:r>
    </w:p>
    <w:p w14:paraId="2FF8D260" w14:textId="77777777" w:rsidR="00E80CB3" w:rsidRPr="00C678FF" w:rsidRDefault="00E80CB3"/>
    <w:tbl>
      <w:tblPr>
        <w:tblStyle w:val="TableGrid"/>
        <w:tblW w:w="0" w:type="auto"/>
        <w:tblLook w:val="04A0" w:firstRow="1" w:lastRow="0" w:firstColumn="1" w:lastColumn="0" w:noHBand="0" w:noVBand="1"/>
      </w:tblPr>
      <w:tblGrid>
        <w:gridCol w:w="1793"/>
        <w:gridCol w:w="1179"/>
        <w:gridCol w:w="1843"/>
        <w:gridCol w:w="2410"/>
        <w:gridCol w:w="1743"/>
        <w:gridCol w:w="1794"/>
      </w:tblGrid>
      <w:tr w:rsidR="00E80CB3" w:rsidRPr="00C678FF" w14:paraId="46B85E70" w14:textId="77777777" w:rsidTr="00760CAD">
        <w:tc>
          <w:tcPr>
            <w:tcW w:w="1793" w:type="dxa"/>
            <w:shd w:val="clear" w:color="auto" w:fill="F2F2F2" w:themeFill="background1" w:themeFillShade="F2"/>
          </w:tcPr>
          <w:p w14:paraId="6FEB7926" w14:textId="2942598D" w:rsidR="00E80CB3" w:rsidRPr="00C678FF" w:rsidRDefault="00E80CB3">
            <w:pPr>
              <w:rPr>
                <w:b/>
                <w:bCs/>
              </w:rPr>
            </w:pPr>
            <w:r w:rsidRPr="00C678FF">
              <w:rPr>
                <w:b/>
                <w:bCs/>
              </w:rPr>
              <w:t xml:space="preserve">Funder     </w:t>
            </w:r>
          </w:p>
        </w:tc>
        <w:tc>
          <w:tcPr>
            <w:tcW w:w="1179" w:type="dxa"/>
            <w:shd w:val="clear" w:color="auto" w:fill="F2F2F2" w:themeFill="background1" w:themeFillShade="F2"/>
          </w:tcPr>
          <w:p w14:paraId="3793A655" w14:textId="5BB4CE42" w:rsidR="00E80CB3" w:rsidRPr="00C678FF" w:rsidRDefault="00E80CB3">
            <w:pPr>
              <w:rPr>
                <w:b/>
                <w:bCs/>
              </w:rPr>
            </w:pPr>
            <w:r w:rsidRPr="00C678FF">
              <w:rPr>
                <w:b/>
                <w:bCs/>
              </w:rPr>
              <w:t xml:space="preserve">Dates </w:t>
            </w:r>
          </w:p>
        </w:tc>
        <w:tc>
          <w:tcPr>
            <w:tcW w:w="1843" w:type="dxa"/>
            <w:shd w:val="clear" w:color="auto" w:fill="F2F2F2" w:themeFill="background1" w:themeFillShade="F2"/>
          </w:tcPr>
          <w:p w14:paraId="3660EAB7" w14:textId="601B350F" w:rsidR="00E80CB3" w:rsidRPr="00C678FF" w:rsidRDefault="00E80CB3">
            <w:pPr>
              <w:rPr>
                <w:b/>
                <w:bCs/>
              </w:rPr>
            </w:pPr>
            <w:r w:rsidRPr="00C678FF">
              <w:rPr>
                <w:b/>
                <w:bCs/>
              </w:rPr>
              <w:t>Total Amount</w:t>
            </w:r>
          </w:p>
        </w:tc>
        <w:tc>
          <w:tcPr>
            <w:tcW w:w="2410" w:type="dxa"/>
            <w:shd w:val="clear" w:color="auto" w:fill="F2F2F2" w:themeFill="background1" w:themeFillShade="F2"/>
          </w:tcPr>
          <w:p w14:paraId="3F192E2B" w14:textId="434C346B" w:rsidR="00E80CB3" w:rsidRPr="00C678FF" w:rsidRDefault="00E80CB3">
            <w:pPr>
              <w:rPr>
                <w:b/>
                <w:bCs/>
              </w:rPr>
            </w:pPr>
            <w:r w:rsidRPr="00C678FF">
              <w:rPr>
                <w:b/>
                <w:bCs/>
              </w:rPr>
              <w:t>Imperial proportion</w:t>
            </w:r>
          </w:p>
        </w:tc>
        <w:tc>
          <w:tcPr>
            <w:tcW w:w="1743" w:type="dxa"/>
            <w:shd w:val="clear" w:color="auto" w:fill="F2F2F2" w:themeFill="background1" w:themeFillShade="F2"/>
          </w:tcPr>
          <w:p w14:paraId="440D1099" w14:textId="203E1DFB" w:rsidR="00E80CB3" w:rsidRPr="00C678FF" w:rsidRDefault="00E80CB3">
            <w:pPr>
              <w:rPr>
                <w:b/>
                <w:bCs/>
              </w:rPr>
            </w:pPr>
            <w:r w:rsidRPr="00C678FF">
              <w:rPr>
                <w:b/>
                <w:bCs/>
              </w:rPr>
              <w:t>PI?</w:t>
            </w:r>
          </w:p>
        </w:tc>
        <w:tc>
          <w:tcPr>
            <w:tcW w:w="1794" w:type="dxa"/>
            <w:shd w:val="clear" w:color="auto" w:fill="F2F2F2" w:themeFill="background1" w:themeFillShade="F2"/>
          </w:tcPr>
          <w:p w14:paraId="4442836A" w14:textId="1298213F" w:rsidR="00E80CB3" w:rsidRPr="00C678FF" w:rsidRDefault="00E80CB3">
            <w:pPr>
              <w:rPr>
                <w:b/>
                <w:bCs/>
              </w:rPr>
            </w:pPr>
            <w:r w:rsidRPr="00C678FF">
              <w:rPr>
                <w:b/>
                <w:bCs/>
              </w:rPr>
              <w:t>Other details if appropriate</w:t>
            </w:r>
          </w:p>
        </w:tc>
      </w:tr>
      <w:tr w:rsidR="00E87130" w:rsidRPr="00C678FF" w14:paraId="499DDD37" w14:textId="77777777" w:rsidTr="001775D5">
        <w:trPr>
          <w:trHeight w:val="1190"/>
        </w:trPr>
        <w:tc>
          <w:tcPr>
            <w:tcW w:w="10762" w:type="dxa"/>
            <w:gridSpan w:val="6"/>
          </w:tcPr>
          <w:p w14:paraId="38CA72AB" w14:textId="77777777" w:rsidR="00E87130" w:rsidRPr="00C678FF" w:rsidRDefault="00E87130"/>
        </w:tc>
      </w:tr>
    </w:tbl>
    <w:p w14:paraId="41B9BDEB" w14:textId="77777777" w:rsidR="00E80CB3" w:rsidRPr="00C678FF" w:rsidRDefault="00E80CB3"/>
    <w:tbl>
      <w:tblPr>
        <w:tblStyle w:val="TableGrid"/>
        <w:tblW w:w="0" w:type="auto"/>
        <w:tblLook w:val="04A0" w:firstRow="1" w:lastRow="0" w:firstColumn="1" w:lastColumn="0" w:noHBand="0" w:noVBand="1"/>
      </w:tblPr>
      <w:tblGrid>
        <w:gridCol w:w="439"/>
        <w:gridCol w:w="4108"/>
        <w:gridCol w:w="6215"/>
      </w:tblGrid>
      <w:tr w:rsidR="00E80CB3" w:rsidRPr="00C678FF" w14:paraId="779DACCB" w14:textId="77777777" w:rsidTr="00760CAD">
        <w:tc>
          <w:tcPr>
            <w:tcW w:w="439" w:type="dxa"/>
            <w:shd w:val="clear" w:color="auto" w:fill="F2F2F2" w:themeFill="background1" w:themeFillShade="F2"/>
          </w:tcPr>
          <w:p w14:paraId="0495CA10" w14:textId="03B8823C" w:rsidR="00E80CB3" w:rsidRPr="00C678FF" w:rsidRDefault="00E80CB3">
            <w:pPr>
              <w:rPr>
                <w:b/>
                <w:bCs/>
              </w:rPr>
            </w:pPr>
            <w:r w:rsidRPr="00C678FF">
              <w:rPr>
                <w:b/>
                <w:bCs/>
              </w:rPr>
              <w:t>34</w:t>
            </w:r>
          </w:p>
        </w:tc>
        <w:tc>
          <w:tcPr>
            <w:tcW w:w="4108" w:type="dxa"/>
            <w:shd w:val="clear" w:color="auto" w:fill="F2F2F2" w:themeFill="background1" w:themeFillShade="F2"/>
          </w:tcPr>
          <w:p w14:paraId="1316D9B0" w14:textId="77777777" w:rsidR="00E80CB3" w:rsidRPr="00C678FF" w:rsidRDefault="00E80CB3">
            <w:pPr>
              <w:rPr>
                <w:b/>
                <w:bCs/>
              </w:rPr>
            </w:pPr>
            <w:r w:rsidRPr="00C678FF">
              <w:rPr>
                <w:b/>
                <w:bCs/>
              </w:rPr>
              <w:t>Education &amp; Student Impact (recommended under 500 words, max 1000)</w:t>
            </w:r>
          </w:p>
          <w:p w14:paraId="4A46D10A" w14:textId="77777777" w:rsidR="00751992" w:rsidRPr="00C678FF" w:rsidRDefault="00751992">
            <w:pPr>
              <w:rPr>
                <w:b/>
                <w:bCs/>
              </w:rPr>
            </w:pPr>
          </w:p>
          <w:p w14:paraId="67928528" w14:textId="77777777" w:rsidR="00E80CB3" w:rsidRPr="00C678FF" w:rsidRDefault="00E80CB3" w:rsidP="00E80CB3">
            <w:r w:rsidRPr="00C678FF">
              <w:lastRenderedPageBreak/>
              <w:t>Describe your most significant contributions to education and student outcomes. Consider including, where relevant:</w:t>
            </w:r>
          </w:p>
          <w:p w14:paraId="7B0B2D6A" w14:textId="77777777" w:rsidR="00E80CB3" w:rsidRPr="00C678FF" w:rsidRDefault="00E80CB3" w:rsidP="00B77614">
            <w:pPr>
              <w:numPr>
                <w:ilvl w:val="0"/>
                <w:numId w:val="16"/>
              </w:numPr>
            </w:pPr>
            <w:r w:rsidRPr="00C678FF">
              <w:t>Types of teaching (e.g. lectures, supervision, clinical teaching) and approximate hours and student numbers</w:t>
            </w:r>
          </w:p>
          <w:p w14:paraId="76DA2C32" w14:textId="77777777" w:rsidR="00E80CB3" w:rsidRPr="00C678FF" w:rsidRDefault="00E80CB3" w:rsidP="00B77614">
            <w:pPr>
              <w:numPr>
                <w:ilvl w:val="0"/>
                <w:numId w:val="16"/>
              </w:numPr>
            </w:pPr>
            <w:r w:rsidRPr="00C678FF">
              <w:t>Contributions to programme/module design or development</w:t>
            </w:r>
          </w:p>
          <w:p w14:paraId="2ADE8190" w14:textId="77777777" w:rsidR="00E80CB3" w:rsidRPr="00C678FF" w:rsidRDefault="00E80CB3" w:rsidP="00B77614">
            <w:pPr>
              <w:numPr>
                <w:ilvl w:val="0"/>
                <w:numId w:val="16"/>
              </w:numPr>
            </w:pPr>
            <w:r w:rsidRPr="00C678FF">
              <w:t>Evidence of student outcomes and experience (e.g. feedback, progression, attainment)</w:t>
            </w:r>
          </w:p>
          <w:p w14:paraId="351D2D7B" w14:textId="77777777" w:rsidR="00E80CB3" w:rsidRPr="00C678FF" w:rsidRDefault="00E80CB3" w:rsidP="00B77614">
            <w:pPr>
              <w:numPr>
                <w:ilvl w:val="0"/>
                <w:numId w:val="16"/>
              </w:numPr>
            </w:pPr>
            <w:r w:rsidRPr="00C678FF">
              <w:t>Innovations in teaching, assessment, or use of technology</w:t>
            </w:r>
          </w:p>
          <w:p w14:paraId="3B669C0E" w14:textId="77777777" w:rsidR="00E80CB3" w:rsidRPr="00C678FF" w:rsidRDefault="00E80CB3" w:rsidP="00B77614">
            <w:pPr>
              <w:numPr>
                <w:ilvl w:val="0"/>
                <w:numId w:val="16"/>
              </w:numPr>
            </w:pPr>
            <w:r w:rsidRPr="00C678FF">
              <w:t>Sharing of best practice/collaboration</w:t>
            </w:r>
          </w:p>
          <w:p w14:paraId="6A7D8CCA" w14:textId="77777777" w:rsidR="00E80CB3" w:rsidRPr="00C678FF" w:rsidRDefault="00E80CB3" w:rsidP="00B77614">
            <w:pPr>
              <w:numPr>
                <w:ilvl w:val="0"/>
                <w:numId w:val="16"/>
              </w:numPr>
            </w:pPr>
            <w:r w:rsidRPr="00C678FF">
              <w:t>Contribution to student support, welfare, and pastoral care </w:t>
            </w:r>
          </w:p>
          <w:p w14:paraId="6D8F1B10" w14:textId="77777777" w:rsidR="00E80CB3" w:rsidRPr="00C678FF" w:rsidRDefault="00E80CB3" w:rsidP="00B77614">
            <w:pPr>
              <w:numPr>
                <w:ilvl w:val="0"/>
                <w:numId w:val="16"/>
              </w:numPr>
            </w:pPr>
            <w:r w:rsidRPr="00C678FF">
              <w:t>Contributions to inclusive education</w:t>
            </w:r>
          </w:p>
          <w:p w14:paraId="260E346B" w14:textId="77777777" w:rsidR="00E80CB3" w:rsidRPr="00C678FF" w:rsidRDefault="00E80CB3" w:rsidP="00B77614">
            <w:pPr>
              <w:numPr>
                <w:ilvl w:val="0"/>
                <w:numId w:val="16"/>
              </w:numPr>
            </w:pPr>
            <w:r w:rsidRPr="00C678FF">
              <w:t>Leadership or coordination roles in education</w:t>
            </w:r>
          </w:p>
          <w:p w14:paraId="09FDAD3D" w14:textId="77777777" w:rsidR="00E80CB3" w:rsidRPr="00C678FF" w:rsidRDefault="00E80CB3" w:rsidP="00B77614">
            <w:pPr>
              <w:numPr>
                <w:ilvl w:val="0"/>
                <w:numId w:val="16"/>
              </w:numPr>
            </w:pPr>
            <w:r w:rsidRPr="00C678FF">
              <w:t>Teaching awards or recognition</w:t>
            </w:r>
          </w:p>
          <w:p w14:paraId="63EBB1C2" w14:textId="77777777" w:rsidR="00E80CB3" w:rsidRPr="00C678FF" w:rsidRDefault="00E80CB3" w:rsidP="00B77614">
            <w:pPr>
              <w:numPr>
                <w:ilvl w:val="0"/>
                <w:numId w:val="16"/>
              </w:numPr>
            </w:pPr>
            <w:r w:rsidRPr="00C678FF">
              <w:t>Collaboration in education or external examining</w:t>
            </w:r>
          </w:p>
          <w:p w14:paraId="01758B2D" w14:textId="524ECE93" w:rsidR="00E80CB3" w:rsidRPr="00C678FF" w:rsidRDefault="00E80CB3"/>
        </w:tc>
        <w:tc>
          <w:tcPr>
            <w:tcW w:w="6215" w:type="dxa"/>
          </w:tcPr>
          <w:p w14:paraId="1568FC24" w14:textId="77777777" w:rsidR="00E80CB3" w:rsidRPr="00C678FF" w:rsidRDefault="00E80CB3"/>
        </w:tc>
      </w:tr>
      <w:tr w:rsidR="00E80CB3" w:rsidRPr="00C678FF" w14:paraId="28817F29" w14:textId="77777777" w:rsidTr="00760CAD">
        <w:tc>
          <w:tcPr>
            <w:tcW w:w="439" w:type="dxa"/>
            <w:shd w:val="clear" w:color="auto" w:fill="F2F2F2" w:themeFill="background1" w:themeFillShade="F2"/>
          </w:tcPr>
          <w:p w14:paraId="76FAEA88" w14:textId="70C25E29" w:rsidR="00E80CB3" w:rsidRPr="00C678FF" w:rsidRDefault="00E80CB3">
            <w:pPr>
              <w:rPr>
                <w:b/>
                <w:bCs/>
              </w:rPr>
            </w:pPr>
            <w:r w:rsidRPr="00C678FF">
              <w:rPr>
                <w:b/>
                <w:bCs/>
              </w:rPr>
              <w:t>35</w:t>
            </w:r>
          </w:p>
        </w:tc>
        <w:tc>
          <w:tcPr>
            <w:tcW w:w="4108" w:type="dxa"/>
            <w:shd w:val="clear" w:color="auto" w:fill="F2F2F2" w:themeFill="background1" w:themeFillShade="F2"/>
          </w:tcPr>
          <w:p w14:paraId="6EC7B6B6" w14:textId="77777777" w:rsidR="00E80CB3" w:rsidRPr="00C678FF" w:rsidRDefault="00E80CB3">
            <w:pPr>
              <w:rPr>
                <w:b/>
                <w:bCs/>
              </w:rPr>
            </w:pPr>
            <w:r w:rsidRPr="00C678FF">
              <w:rPr>
                <w:b/>
                <w:bCs/>
              </w:rPr>
              <w:t>Education &amp; Student Impact continued</w:t>
            </w:r>
          </w:p>
          <w:p w14:paraId="498E4C83" w14:textId="77777777" w:rsidR="00751992" w:rsidRPr="00C678FF" w:rsidRDefault="00751992">
            <w:pPr>
              <w:rPr>
                <w:b/>
                <w:bCs/>
              </w:rPr>
            </w:pPr>
          </w:p>
          <w:p w14:paraId="13045287" w14:textId="56E60271" w:rsidR="00E80CB3" w:rsidRPr="00C678FF" w:rsidRDefault="00E80CB3">
            <w:r w:rsidRPr="00C678FF">
              <w:t>If you need more space, please continue your Education &amp; Student Impact below.</w:t>
            </w:r>
          </w:p>
        </w:tc>
        <w:tc>
          <w:tcPr>
            <w:tcW w:w="6215" w:type="dxa"/>
          </w:tcPr>
          <w:p w14:paraId="27DEC6E8" w14:textId="77777777" w:rsidR="00E80CB3" w:rsidRPr="00C678FF" w:rsidRDefault="00E80CB3"/>
        </w:tc>
      </w:tr>
      <w:tr w:rsidR="00E80CB3" w:rsidRPr="00C678FF" w14:paraId="5226A22B" w14:textId="77777777" w:rsidTr="00760CAD">
        <w:tc>
          <w:tcPr>
            <w:tcW w:w="439" w:type="dxa"/>
            <w:shd w:val="clear" w:color="auto" w:fill="F2F2F2" w:themeFill="background1" w:themeFillShade="F2"/>
          </w:tcPr>
          <w:p w14:paraId="0AF8094F" w14:textId="57241B4B" w:rsidR="00E80CB3" w:rsidRPr="00C678FF" w:rsidRDefault="00E80CB3">
            <w:pPr>
              <w:rPr>
                <w:b/>
                <w:bCs/>
              </w:rPr>
            </w:pPr>
            <w:r w:rsidRPr="00C678FF">
              <w:rPr>
                <w:b/>
                <w:bCs/>
              </w:rPr>
              <w:t>36</w:t>
            </w:r>
          </w:p>
        </w:tc>
        <w:tc>
          <w:tcPr>
            <w:tcW w:w="4108" w:type="dxa"/>
            <w:shd w:val="clear" w:color="auto" w:fill="F2F2F2" w:themeFill="background1" w:themeFillShade="F2"/>
          </w:tcPr>
          <w:p w14:paraId="15D2911C" w14:textId="13BA6E28" w:rsidR="00E80CB3" w:rsidRPr="00C678FF" w:rsidRDefault="00E80CB3">
            <w:pPr>
              <w:rPr>
                <w:b/>
                <w:bCs/>
              </w:rPr>
            </w:pPr>
            <w:r w:rsidRPr="00C678FF">
              <w:rPr>
                <w:b/>
                <w:bCs/>
              </w:rPr>
              <w:t>Leadership &amp; Service (recommended under 500 words, max 1000)</w:t>
            </w:r>
          </w:p>
          <w:p w14:paraId="2E03939C" w14:textId="77777777" w:rsidR="00751992" w:rsidRPr="00C678FF" w:rsidRDefault="00751992">
            <w:pPr>
              <w:rPr>
                <w:b/>
                <w:bCs/>
              </w:rPr>
            </w:pPr>
          </w:p>
          <w:p w14:paraId="5EB7A019" w14:textId="77777777" w:rsidR="00E80CB3" w:rsidRPr="00C678FF" w:rsidRDefault="00E80CB3" w:rsidP="00E80CB3">
            <w:r w:rsidRPr="00C678FF">
              <w:t>Describe your contributions to leadership, service, and professional standing. Include, where relevant:</w:t>
            </w:r>
          </w:p>
          <w:p w14:paraId="4585BF5D" w14:textId="77777777" w:rsidR="00E80CB3" w:rsidRPr="00C678FF" w:rsidRDefault="00E80CB3" w:rsidP="00B77614">
            <w:pPr>
              <w:numPr>
                <w:ilvl w:val="0"/>
                <w:numId w:val="17"/>
              </w:numPr>
            </w:pPr>
            <w:r w:rsidRPr="00C678FF">
              <w:t>Leadership roles (formal or informal) within department/faculty/university</w:t>
            </w:r>
          </w:p>
          <w:p w14:paraId="370B3C49" w14:textId="77777777" w:rsidR="00E80CB3" w:rsidRPr="00C678FF" w:rsidRDefault="00E80CB3" w:rsidP="00B77614">
            <w:pPr>
              <w:numPr>
                <w:ilvl w:val="0"/>
                <w:numId w:val="17"/>
              </w:numPr>
            </w:pPr>
            <w:r w:rsidRPr="00C678FF">
              <w:t>Contributions to management, administration, or strategy</w:t>
            </w:r>
          </w:p>
          <w:p w14:paraId="45148CC5" w14:textId="77777777" w:rsidR="00E80CB3" w:rsidRPr="00C678FF" w:rsidRDefault="00E80CB3" w:rsidP="00B77614">
            <w:pPr>
              <w:numPr>
                <w:ilvl w:val="0"/>
                <w:numId w:val="17"/>
              </w:numPr>
            </w:pPr>
            <w:r w:rsidRPr="00C678FF">
              <w:t>Membership or leadership of committees</w:t>
            </w:r>
          </w:p>
          <w:p w14:paraId="406929A6" w14:textId="77777777" w:rsidR="00E80CB3" w:rsidRPr="00C678FF" w:rsidRDefault="00E80CB3" w:rsidP="00B77614">
            <w:pPr>
              <w:numPr>
                <w:ilvl w:val="0"/>
                <w:numId w:val="17"/>
              </w:numPr>
            </w:pPr>
            <w:r w:rsidRPr="00C678FF">
              <w:t>Mentoring, coaching, or developing others</w:t>
            </w:r>
          </w:p>
          <w:p w14:paraId="1D6F951B" w14:textId="77777777" w:rsidR="00E80CB3" w:rsidRPr="00C678FF" w:rsidRDefault="00E80CB3" w:rsidP="00B77614">
            <w:pPr>
              <w:numPr>
                <w:ilvl w:val="0"/>
                <w:numId w:val="17"/>
              </w:numPr>
            </w:pPr>
            <w:r w:rsidRPr="00C678FF">
              <w:t xml:space="preserve">Contributions to </w:t>
            </w:r>
            <w:proofErr w:type="gramStart"/>
            <w:r w:rsidRPr="00C678FF">
              <w:t>schools</w:t>
            </w:r>
            <w:proofErr w:type="gramEnd"/>
            <w:r w:rsidRPr="00C678FF">
              <w:t xml:space="preserve"> outreach, widening participation, student recruitment and Departmental admissions </w:t>
            </w:r>
          </w:p>
          <w:p w14:paraId="5CB7F171" w14:textId="77777777" w:rsidR="00E80CB3" w:rsidRPr="00C678FF" w:rsidRDefault="00E80CB3" w:rsidP="00B77614">
            <w:pPr>
              <w:numPr>
                <w:ilvl w:val="0"/>
                <w:numId w:val="17"/>
              </w:numPr>
            </w:pPr>
            <w:r w:rsidRPr="00C678FF">
              <w:t>Contributions to equality, diversity and inclusion</w:t>
            </w:r>
          </w:p>
          <w:p w14:paraId="6889E520" w14:textId="45B8BF76" w:rsidR="00E80CB3" w:rsidRPr="00C678FF" w:rsidRDefault="00E80CB3"/>
        </w:tc>
        <w:tc>
          <w:tcPr>
            <w:tcW w:w="6215" w:type="dxa"/>
          </w:tcPr>
          <w:p w14:paraId="0D27FD21" w14:textId="77777777" w:rsidR="00E80CB3" w:rsidRPr="00C678FF" w:rsidRDefault="00E80CB3"/>
        </w:tc>
      </w:tr>
      <w:tr w:rsidR="00E80CB3" w:rsidRPr="00C678FF" w14:paraId="36BDC0E6" w14:textId="77777777" w:rsidTr="00760CAD">
        <w:tc>
          <w:tcPr>
            <w:tcW w:w="439" w:type="dxa"/>
            <w:shd w:val="clear" w:color="auto" w:fill="F2F2F2" w:themeFill="background1" w:themeFillShade="F2"/>
          </w:tcPr>
          <w:p w14:paraId="2F283AE4" w14:textId="41798986" w:rsidR="00E80CB3" w:rsidRPr="00C678FF" w:rsidRDefault="00E80CB3">
            <w:pPr>
              <w:rPr>
                <w:b/>
                <w:bCs/>
              </w:rPr>
            </w:pPr>
            <w:r w:rsidRPr="00C678FF">
              <w:rPr>
                <w:b/>
                <w:bCs/>
              </w:rPr>
              <w:t>37</w:t>
            </w:r>
          </w:p>
        </w:tc>
        <w:tc>
          <w:tcPr>
            <w:tcW w:w="4108" w:type="dxa"/>
            <w:shd w:val="clear" w:color="auto" w:fill="F2F2F2" w:themeFill="background1" w:themeFillShade="F2"/>
          </w:tcPr>
          <w:p w14:paraId="61ADE6A6" w14:textId="77777777" w:rsidR="00E80CB3" w:rsidRPr="00C678FF" w:rsidRDefault="00E80CB3">
            <w:pPr>
              <w:rPr>
                <w:b/>
                <w:bCs/>
              </w:rPr>
            </w:pPr>
            <w:r w:rsidRPr="00C678FF">
              <w:rPr>
                <w:b/>
                <w:bCs/>
              </w:rPr>
              <w:t>Leadership and Service continued</w:t>
            </w:r>
          </w:p>
          <w:p w14:paraId="63152BD7" w14:textId="77777777" w:rsidR="00751992" w:rsidRPr="00C678FF" w:rsidRDefault="00751992">
            <w:pPr>
              <w:rPr>
                <w:b/>
                <w:bCs/>
              </w:rPr>
            </w:pPr>
          </w:p>
          <w:p w14:paraId="35680C8E" w14:textId="2DD10580" w:rsidR="00E80CB3" w:rsidRPr="00C678FF" w:rsidRDefault="00E80CB3">
            <w:r w:rsidRPr="00C678FF">
              <w:t>If you need more space, please continue your Leadership and Service section below.</w:t>
            </w:r>
          </w:p>
        </w:tc>
        <w:tc>
          <w:tcPr>
            <w:tcW w:w="6215" w:type="dxa"/>
          </w:tcPr>
          <w:p w14:paraId="73B66140" w14:textId="77777777" w:rsidR="00E80CB3" w:rsidRPr="00C678FF" w:rsidRDefault="00E80CB3"/>
        </w:tc>
      </w:tr>
      <w:tr w:rsidR="00E80CB3" w:rsidRPr="00C678FF" w14:paraId="1EE67A80" w14:textId="77777777" w:rsidTr="00760CAD">
        <w:tc>
          <w:tcPr>
            <w:tcW w:w="439" w:type="dxa"/>
            <w:shd w:val="clear" w:color="auto" w:fill="F2F2F2" w:themeFill="background1" w:themeFillShade="F2"/>
          </w:tcPr>
          <w:p w14:paraId="289DF9B8" w14:textId="51CF5E39" w:rsidR="00E80CB3" w:rsidRPr="00C678FF" w:rsidRDefault="00E80CB3">
            <w:pPr>
              <w:rPr>
                <w:b/>
                <w:bCs/>
              </w:rPr>
            </w:pPr>
            <w:r w:rsidRPr="00C678FF">
              <w:rPr>
                <w:b/>
                <w:bCs/>
              </w:rPr>
              <w:t>38</w:t>
            </w:r>
          </w:p>
        </w:tc>
        <w:tc>
          <w:tcPr>
            <w:tcW w:w="4108" w:type="dxa"/>
            <w:shd w:val="clear" w:color="auto" w:fill="F2F2F2" w:themeFill="background1" w:themeFillShade="F2"/>
          </w:tcPr>
          <w:p w14:paraId="6A712D53" w14:textId="77777777" w:rsidR="00E80CB3" w:rsidRPr="00C678FF" w:rsidRDefault="00E80CB3">
            <w:pPr>
              <w:rPr>
                <w:b/>
                <w:bCs/>
              </w:rPr>
            </w:pPr>
            <w:r w:rsidRPr="00C678FF">
              <w:rPr>
                <w:b/>
                <w:bCs/>
              </w:rPr>
              <w:t>Esteem (recommended under 500 words, max 1000)</w:t>
            </w:r>
          </w:p>
          <w:p w14:paraId="7E814C87" w14:textId="77777777" w:rsidR="00751992" w:rsidRPr="00C678FF" w:rsidRDefault="00751992">
            <w:pPr>
              <w:rPr>
                <w:b/>
                <w:bCs/>
              </w:rPr>
            </w:pPr>
          </w:p>
          <w:p w14:paraId="567B1133" w14:textId="77777777" w:rsidR="00E80CB3" w:rsidRPr="00C678FF" w:rsidRDefault="00E80CB3" w:rsidP="00B77614">
            <w:pPr>
              <w:numPr>
                <w:ilvl w:val="0"/>
                <w:numId w:val="18"/>
              </w:numPr>
            </w:pPr>
            <w:r w:rsidRPr="00C678FF">
              <w:t>Evidence of external recognition or esteem, e.g.:</w:t>
            </w:r>
          </w:p>
          <w:p w14:paraId="4A4FA3F3" w14:textId="77777777" w:rsidR="00E80CB3" w:rsidRPr="00C678FF" w:rsidRDefault="00E80CB3" w:rsidP="00B77614">
            <w:pPr>
              <w:numPr>
                <w:ilvl w:val="1"/>
                <w:numId w:val="18"/>
              </w:numPr>
            </w:pPr>
            <w:r w:rsidRPr="00C678FF">
              <w:t>invited/keynote talks</w:t>
            </w:r>
          </w:p>
          <w:p w14:paraId="6C51739F" w14:textId="77777777" w:rsidR="00E80CB3" w:rsidRPr="00C678FF" w:rsidRDefault="00E80CB3" w:rsidP="00B77614">
            <w:pPr>
              <w:numPr>
                <w:ilvl w:val="1"/>
                <w:numId w:val="18"/>
              </w:numPr>
            </w:pPr>
            <w:r w:rsidRPr="00C678FF">
              <w:lastRenderedPageBreak/>
              <w:t>editorial roles</w:t>
            </w:r>
          </w:p>
          <w:p w14:paraId="0BCD8C82" w14:textId="77777777" w:rsidR="00E80CB3" w:rsidRPr="00C678FF" w:rsidRDefault="00E80CB3" w:rsidP="00B77614">
            <w:pPr>
              <w:numPr>
                <w:ilvl w:val="1"/>
                <w:numId w:val="18"/>
              </w:numPr>
            </w:pPr>
            <w:r w:rsidRPr="00C678FF">
              <w:t>professional body roles and external leadership roles</w:t>
            </w:r>
          </w:p>
          <w:p w14:paraId="67940083" w14:textId="77777777" w:rsidR="00E80CB3" w:rsidRPr="00C678FF" w:rsidRDefault="00E80CB3" w:rsidP="00B77614">
            <w:pPr>
              <w:numPr>
                <w:ilvl w:val="1"/>
                <w:numId w:val="18"/>
              </w:numPr>
            </w:pPr>
            <w:r w:rsidRPr="00C678FF">
              <w:t>prizes, fellowships</w:t>
            </w:r>
          </w:p>
          <w:p w14:paraId="33E47EA7" w14:textId="77777777" w:rsidR="00E80CB3" w:rsidRPr="00C678FF" w:rsidRDefault="00E80CB3" w:rsidP="00B77614">
            <w:pPr>
              <w:numPr>
                <w:ilvl w:val="0"/>
                <w:numId w:val="18"/>
              </w:numPr>
            </w:pPr>
            <w:r w:rsidRPr="00C678FF">
              <w:t>Engagement with industry, government policy, or public impact</w:t>
            </w:r>
          </w:p>
          <w:p w14:paraId="4F81CA3B" w14:textId="235D3517" w:rsidR="00E80CB3" w:rsidRPr="00C678FF" w:rsidRDefault="00E80CB3"/>
        </w:tc>
        <w:tc>
          <w:tcPr>
            <w:tcW w:w="6215" w:type="dxa"/>
          </w:tcPr>
          <w:p w14:paraId="413810BA" w14:textId="77777777" w:rsidR="00E80CB3" w:rsidRPr="00C678FF" w:rsidRDefault="00E80CB3"/>
        </w:tc>
      </w:tr>
      <w:tr w:rsidR="00E80CB3" w:rsidRPr="00C678FF" w14:paraId="2E6C51FE" w14:textId="77777777" w:rsidTr="00760CAD">
        <w:tc>
          <w:tcPr>
            <w:tcW w:w="439" w:type="dxa"/>
            <w:shd w:val="clear" w:color="auto" w:fill="F2F2F2" w:themeFill="background1" w:themeFillShade="F2"/>
          </w:tcPr>
          <w:p w14:paraId="0AF64C8E" w14:textId="11B0E211" w:rsidR="00E80CB3" w:rsidRPr="00C678FF" w:rsidRDefault="00E80CB3">
            <w:pPr>
              <w:rPr>
                <w:b/>
                <w:bCs/>
              </w:rPr>
            </w:pPr>
            <w:r w:rsidRPr="00C678FF">
              <w:rPr>
                <w:b/>
                <w:bCs/>
              </w:rPr>
              <w:t>39</w:t>
            </w:r>
          </w:p>
        </w:tc>
        <w:tc>
          <w:tcPr>
            <w:tcW w:w="4108" w:type="dxa"/>
            <w:shd w:val="clear" w:color="auto" w:fill="F2F2F2" w:themeFill="background1" w:themeFillShade="F2"/>
          </w:tcPr>
          <w:p w14:paraId="0325060C" w14:textId="77777777" w:rsidR="00E80CB3" w:rsidRPr="00C678FF" w:rsidRDefault="00E80CB3">
            <w:pPr>
              <w:rPr>
                <w:b/>
                <w:bCs/>
              </w:rPr>
            </w:pPr>
            <w:r w:rsidRPr="00C678FF">
              <w:rPr>
                <w:b/>
                <w:bCs/>
              </w:rPr>
              <w:t>Esteem (continued)</w:t>
            </w:r>
          </w:p>
          <w:p w14:paraId="5AF2D144" w14:textId="77777777" w:rsidR="00751992" w:rsidRPr="00C678FF" w:rsidRDefault="00751992">
            <w:pPr>
              <w:rPr>
                <w:b/>
                <w:bCs/>
              </w:rPr>
            </w:pPr>
          </w:p>
          <w:p w14:paraId="25E3A513" w14:textId="412D47DF" w:rsidR="00E80CB3" w:rsidRPr="00C678FF" w:rsidRDefault="00E80CB3">
            <w:r w:rsidRPr="00C678FF">
              <w:t>If you require more space, continue your Esteem section below</w:t>
            </w:r>
          </w:p>
        </w:tc>
        <w:tc>
          <w:tcPr>
            <w:tcW w:w="6215" w:type="dxa"/>
          </w:tcPr>
          <w:p w14:paraId="29409A4D" w14:textId="77777777" w:rsidR="00E80CB3" w:rsidRPr="00C678FF" w:rsidRDefault="00E80CB3"/>
        </w:tc>
      </w:tr>
      <w:tr w:rsidR="00E80CB3" w:rsidRPr="00C678FF" w14:paraId="5C6B78A3" w14:textId="77777777" w:rsidTr="00760CAD">
        <w:tc>
          <w:tcPr>
            <w:tcW w:w="439" w:type="dxa"/>
            <w:shd w:val="clear" w:color="auto" w:fill="F2F2F2" w:themeFill="background1" w:themeFillShade="F2"/>
          </w:tcPr>
          <w:p w14:paraId="7411F0CD" w14:textId="73D462F3" w:rsidR="00E80CB3" w:rsidRPr="00C678FF" w:rsidRDefault="00E80CB3">
            <w:pPr>
              <w:rPr>
                <w:b/>
                <w:bCs/>
              </w:rPr>
            </w:pPr>
            <w:r w:rsidRPr="00C678FF">
              <w:rPr>
                <w:b/>
                <w:bCs/>
              </w:rPr>
              <w:t>40</w:t>
            </w:r>
          </w:p>
        </w:tc>
        <w:tc>
          <w:tcPr>
            <w:tcW w:w="4108" w:type="dxa"/>
            <w:shd w:val="clear" w:color="auto" w:fill="F2F2F2" w:themeFill="background1" w:themeFillShade="F2"/>
          </w:tcPr>
          <w:p w14:paraId="4CC8931B" w14:textId="77777777" w:rsidR="00E80CB3" w:rsidRPr="00C678FF" w:rsidRDefault="00E80CB3">
            <w:pPr>
              <w:rPr>
                <w:b/>
                <w:bCs/>
              </w:rPr>
            </w:pPr>
            <w:r w:rsidRPr="00C678FF">
              <w:rPr>
                <w:b/>
                <w:bCs/>
              </w:rPr>
              <w:t>Membership of Professional Bodies, Learned Societies etc</w:t>
            </w:r>
          </w:p>
          <w:p w14:paraId="0B0F10D6" w14:textId="77777777" w:rsidR="00751992" w:rsidRPr="00C678FF" w:rsidRDefault="00751992">
            <w:pPr>
              <w:rPr>
                <w:b/>
                <w:bCs/>
              </w:rPr>
            </w:pPr>
          </w:p>
          <w:p w14:paraId="6F4FD0B2" w14:textId="7F59C247" w:rsidR="00E80CB3" w:rsidRPr="00C678FF" w:rsidRDefault="00E80CB3">
            <w:r w:rsidRPr="00C678FF">
              <w:t>Please detail any memberships of or associations with professional bodies, learned societies, or similar institutions with dates.</w:t>
            </w:r>
          </w:p>
        </w:tc>
        <w:tc>
          <w:tcPr>
            <w:tcW w:w="6215" w:type="dxa"/>
          </w:tcPr>
          <w:p w14:paraId="64062FFA" w14:textId="77777777" w:rsidR="00E80CB3" w:rsidRPr="00C678FF" w:rsidRDefault="00E80CB3"/>
        </w:tc>
      </w:tr>
    </w:tbl>
    <w:p w14:paraId="3AA41642" w14:textId="77777777" w:rsidR="00E80CB3" w:rsidRPr="00C678FF" w:rsidRDefault="00E80CB3"/>
    <w:p w14:paraId="6CA6E60D" w14:textId="77777777" w:rsidR="00E80CB3" w:rsidRPr="00C678FF" w:rsidRDefault="00E80CB3"/>
    <w:p w14:paraId="45E79280" w14:textId="77777777" w:rsidR="00E80CB3" w:rsidRPr="00C678FF" w:rsidRDefault="00E80CB3">
      <w:r w:rsidRPr="00C678FF">
        <w:br w:type="page"/>
      </w:r>
    </w:p>
    <w:p w14:paraId="5670470C" w14:textId="77777777" w:rsidR="00E80CB3" w:rsidRPr="00C678FF" w:rsidRDefault="00E80CB3" w:rsidP="00E80CB3">
      <w:pPr>
        <w:pStyle w:val="Heading1"/>
      </w:pPr>
      <w:r w:rsidRPr="00C678FF">
        <w:lastRenderedPageBreak/>
        <w:t>Section 5</w:t>
      </w:r>
    </w:p>
    <w:p w14:paraId="7B1ED3F6" w14:textId="77777777" w:rsidR="00E80CB3" w:rsidRPr="00C678FF" w:rsidRDefault="00E80CB3" w:rsidP="00E80CB3">
      <w:pPr>
        <w:pStyle w:val="Heading1"/>
      </w:pPr>
      <w:r w:rsidRPr="00C678FF">
        <w:t>Ways of Working</w:t>
      </w:r>
    </w:p>
    <w:tbl>
      <w:tblPr>
        <w:tblStyle w:val="TableGrid"/>
        <w:tblW w:w="0" w:type="auto"/>
        <w:tblLook w:val="04A0" w:firstRow="1" w:lastRow="0" w:firstColumn="1" w:lastColumn="0" w:noHBand="0" w:noVBand="1"/>
      </w:tblPr>
      <w:tblGrid>
        <w:gridCol w:w="562"/>
        <w:gridCol w:w="3544"/>
        <w:gridCol w:w="6656"/>
      </w:tblGrid>
      <w:tr w:rsidR="00E80CB3" w:rsidRPr="00C678FF" w14:paraId="7DDB7068" w14:textId="77777777" w:rsidTr="00760CAD">
        <w:tc>
          <w:tcPr>
            <w:tcW w:w="562" w:type="dxa"/>
            <w:shd w:val="clear" w:color="auto" w:fill="F2F2F2" w:themeFill="background1" w:themeFillShade="F2"/>
          </w:tcPr>
          <w:p w14:paraId="4050C28E" w14:textId="06646F3F" w:rsidR="00E80CB3" w:rsidRPr="00C678FF" w:rsidRDefault="00E80CB3">
            <w:pPr>
              <w:rPr>
                <w:b/>
                <w:bCs/>
              </w:rPr>
            </w:pPr>
            <w:r w:rsidRPr="00C678FF">
              <w:rPr>
                <w:b/>
                <w:bCs/>
              </w:rPr>
              <w:t>41</w:t>
            </w:r>
          </w:p>
        </w:tc>
        <w:tc>
          <w:tcPr>
            <w:tcW w:w="3544" w:type="dxa"/>
            <w:shd w:val="clear" w:color="auto" w:fill="F2F2F2" w:themeFill="background1" w:themeFillShade="F2"/>
          </w:tcPr>
          <w:p w14:paraId="6A6B941F" w14:textId="77777777" w:rsidR="00E80CB3" w:rsidRPr="00C678FF" w:rsidRDefault="00E80CB3">
            <w:pPr>
              <w:rPr>
                <w:b/>
                <w:bCs/>
              </w:rPr>
            </w:pPr>
            <w:r w:rsidRPr="00C678FF">
              <w:rPr>
                <w:b/>
                <w:bCs/>
              </w:rPr>
              <w:t>Collaboration, values and contribution to culture (recommended under 400 words, max 600)</w:t>
            </w:r>
          </w:p>
          <w:p w14:paraId="6185B4A1" w14:textId="77777777" w:rsidR="00751992" w:rsidRPr="00C678FF" w:rsidRDefault="00751992">
            <w:pPr>
              <w:rPr>
                <w:b/>
                <w:bCs/>
              </w:rPr>
            </w:pPr>
          </w:p>
          <w:p w14:paraId="0912BEC5" w14:textId="77777777" w:rsidR="00E80CB3" w:rsidRPr="00C678FF" w:rsidRDefault="00E80CB3" w:rsidP="00E80CB3">
            <w:r w:rsidRPr="00C678FF">
              <w:t>Provide examples of how you have contributed to a collaborative, inclusive, and high-performing environment. You may include:</w:t>
            </w:r>
          </w:p>
          <w:p w14:paraId="2F2D4064" w14:textId="77777777" w:rsidR="00E80CB3" w:rsidRPr="00C678FF" w:rsidRDefault="00E80CB3" w:rsidP="00B77614">
            <w:pPr>
              <w:numPr>
                <w:ilvl w:val="0"/>
                <w:numId w:val="19"/>
              </w:numPr>
            </w:pPr>
            <w:r w:rsidRPr="00C678FF">
              <w:t>Working collaboratively across teams, disciplines or organisations</w:t>
            </w:r>
          </w:p>
          <w:p w14:paraId="760C1856" w14:textId="77777777" w:rsidR="00E80CB3" w:rsidRPr="00C678FF" w:rsidRDefault="00E80CB3" w:rsidP="00B77614">
            <w:pPr>
              <w:numPr>
                <w:ilvl w:val="0"/>
                <w:numId w:val="19"/>
              </w:numPr>
            </w:pPr>
            <w:r w:rsidRPr="00C678FF">
              <w:t>Supporting or developing colleagues or students</w:t>
            </w:r>
          </w:p>
          <w:p w14:paraId="490E9D8B" w14:textId="77777777" w:rsidR="00E80CB3" w:rsidRPr="00C678FF" w:rsidRDefault="00E80CB3" w:rsidP="00B77614">
            <w:pPr>
              <w:numPr>
                <w:ilvl w:val="0"/>
                <w:numId w:val="19"/>
              </w:numPr>
            </w:pPr>
            <w:r w:rsidRPr="00C678FF">
              <w:t>Contributions to an inclusive environment</w:t>
            </w:r>
          </w:p>
          <w:p w14:paraId="50BEB28A" w14:textId="77777777" w:rsidR="00E80CB3" w:rsidRPr="00C678FF" w:rsidRDefault="00E80CB3" w:rsidP="00B77614">
            <w:pPr>
              <w:numPr>
                <w:ilvl w:val="0"/>
                <w:numId w:val="19"/>
              </w:numPr>
            </w:pPr>
            <w:r w:rsidRPr="00C678FF">
              <w:t>Demonstrating integrity, professionalism, or leadership behaviours</w:t>
            </w:r>
          </w:p>
          <w:p w14:paraId="3ED43831" w14:textId="77777777" w:rsidR="00E80CB3" w:rsidRPr="00C678FF" w:rsidRDefault="00E80CB3" w:rsidP="00B77614">
            <w:pPr>
              <w:numPr>
                <w:ilvl w:val="0"/>
                <w:numId w:val="19"/>
              </w:numPr>
            </w:pPr>
            <w:r w:rsidRPr="00C678FF">
              <w:t>Examples of improving ways of working or supporting others</w:t>
            </w:r>
          </w:p>
          <w:p w14:paraId="754489BD" w14:textId="5DBCD57A" w:rsidR="00E80CB3" w:rsidRPr="00C678FF" w:rsidRDefault="00E80CB3"/>
        </w:tc>
        <w:tc>
          <w:tcPr>
            <w:tcW w:w="6656" w:type="dxa"/>
          </w:tcPr>
          <w:p w14:paraId="616514CA" w14:textId="77777777" w:rsidR="00E80CB3" w:rsidRPr="00C678FF" w:rsidRDefault="00E80CB3"/>
        </w:tc>
      </w:tr>
      <w:tr w:rsidR="00E80CB3" w:rsidRPr="00C678FF" w14:paraId="6C1D23F5" w14:textId="77777777" w:rsidTr="00760CAD">
        <w:trPr>
          <w:trHeight w:val="5209"/>
        </w:trPr>
        <w:tc>
          <w:tcPr>
            <w:tcW w:w="562" w:type="dxa"/>
            <w:shd w:val="clear" w:color="auto" w:fill="F2F2F2" w:themeFill="background1" w:themeFillShade="F2"/>
          </w:tcPr>
          <w:p w14:paraId="66743C9E" w14:textId="34EA97E0" w:rsidR="00E80CB3" w:rsidRPr="00C678FF" w:rsidRDefault="00E80CB3">
            <w:pPr>
              <w:rPr>
                <w:b/>
                <w:bCs/>
              </w:rPr>
            </w:pPr>
            <w:r w:rsidRPr="00C678FF">
              <w:rPr>
                <w:b/>
                <w:bCs/>
              </w:rPr>
              <w:t>42</w:t>
            </w:r>
          </w:p>
        </w:tc>
        <w:tc>
          <w:tcPr>
            <w:tcW w:w="3544" w:type="dxa"/>
            <w:shd w:val="clear" w:color="auto" w:fill="F2F2F2" w:themeFill="background1" w:themeFillShade="F2"/>
          </w:tcPr>
          <w:p w14:paraId="00C61D60" w14:textId="77777777" w:rsidR="00E80CB3" w:rsidRPr="00C678FF" w:rsidRDefault="00E80CB3">
            <w:pPr>
              <w:rPr>
                <w:b/>
                <w:bCs/>
              </w:rPr>
            </w:pPr>
            <w:r w:rsidRPr="00C678FF">
              <w:rPr>
                <w:b/>
                <w:bCs/>
              </w:rPr>
              <w:t>Collaboration, values and contribution to culture continued</w:t>
            </w:r>
          </w:p>
          <w:p w14:paraId="4C88CCA7" w14:textId="77777777" w:rsidR="00751992" w:rsidRPr="00C678FF" w:rsidRDefault="00751992">
            <w:pPr>
              <w:rPr>
                <w:b/>
                <w:bCs/>
              </w:rPr>
            </w:pPr>
          </w:p>
          <w:p w14:paraId="1446568A" w14:textId="7F340A24" w:rsidR="00E80CB3" w:rsidRPr="00C678FF" w:rsidRDefault="00E80CB3">
            <w:r w:rsidRPr="00C678FF">
              <w:t>If you need more space, please continue your collaboration, values and contribution section below.</w:t>
            </w:r>
          </w:p>
        </w:tc>
        <w:tc>
          <w:tcPr>
            <w:tcW w:w="6656" w:type="dxa"/>
          </w:tcPr>
          <w:p w14:paraId="69729724" w14:textId="77777777" w:rsidR="00E80CB3" w:rsidRPr="00C678FF" w:rsidRDefault="00E80CB3"/>
        </w:tc>
      </w:tr>
    </w:tbl>
    <w:p w14:paraId="126A7D1F" w14:textId="77777777" w:rsidR="00751992" w:rsidRPr="00C678FF" w:rsidRDefault="00751992"/>
    <w:p w14:paraId="58D313B2" w14:textId="77777777" w:rsidR="00751992" w:rsidRPr="00C678FF" w:rsidRDefault="00751992"/>
    <w:p w14:paraId="17852F80" w14:textId="77777777" w:rsidR="00751992" w:rsidRPr="00C678FF" w:rsidRDefault="00751992">
      <w:r w:rsidRPr="00C678FF">
        <w:br w:type="page"/>
      </w:r>
    </w:p>
    <w:p w14:paraId="05280C7E" w14:textId="77777777" w:rsidR="00751992" w:rsidRPr="00C678FF" w:rsidRDefault="00751992" w:rsidP="00751992">
      <w:pPr>
        <w:pStyle w:val="Heading1"/>
      </w:pPr>
      <w:r w:rsidRPr="00C678FF">
        <w:lastRenderedPageBreak/>
        <w:t>Section 6</w:t>
      </w:r>
    </w:p>
    <w:p w14:paraId="70CF0D26" w14:textId="77777777" w:rsidR="00751992" w:rsidRPr="00C678FF" w:rsidRDefault="00751992" w:rsidP="00751992">
      <w:pPr>
        <w:pStyle w:val="Heading1"/>
      </w:pPr>
      <w:r w:rsidRPr="00C678FF">
        <w:t>Confidential Context</w:t>
      </w:r>
    </w:p>
    <w:tbl>
      <w:tblPr>
        <w:tblStyle w:val="TableGrid"/>
        <w:tblW w:w="0" w:type="auto"/>
        <w:tblLook w:val="04A0" w:firstRow="1" w:lastRow="0" w:firstColumn="1" w:lastColumn="0" w:noHBand="0" w:noVBand="1"/>
      </w:tblPr>
      <w:tblGrid>
        <w:gridCol w:w="439"/>
        <w:gridCol w:w="3540"/>
        <w:gridCol w:w="6783"/>
      </w:tblGrid>
      <w:tr w:rsidR="00751992" w:rsidRPr="00C678FF" w14:paraId="4E578025" w14:textId="77777777" w:rsidTr="00760CAD">
        <w:tc>
          <w:tcPr>
            <w:tcW w:w="421" w:type="dxa"/>
            <w:shd w:val="clear" w:color="auto" w:fill="F2F2F2" w:themeFill="background1" w:themeFillShade="F2"/>
          </w:tcPr>
          <w:p w14:paraId="7D80FFCC" w14:textId="42D05B6C" w:rsidR="00751992" w:rsidRPr="00C678FF" w:rsidRDefault="00751992">
            <w:pPr>
              <w:rPr>
                <w:b/>
                <w:bCs/>
              </w:rPr>
            </w:pPr>
            <w:r w:rsidRPr="00C678FF">
              <w:rPr>
                <w:b/>
                <w:bCs/>
              </w:rPr>
              <w:t>43</w:t>
            </w:r>
          </w:p>
        </w:tc>
        <w:tc>
          <w:tcPr>
            <w:tcW w:w="3543" w:type="dxa"/>
            <w:shd w:val="clear" w:color="auto" w:fill="F2F2F2" w:themeFill="background1" w:themeFillShade="F2"/>
          </w:tcPr>
          <w:p w14:paraId="702B040A" w14:textId="77777777" w:rsidR="00751992" w:rsidRPr="00C678FF" w:rsidRDefault="00751992">
            <w:pPr>
              <w:rPr>
                <w:b/>
                <w:bCs/>
              </w:rPr>
            </w:pPr>
            <w:r w:rsidRPr="00C678FF">
              <w:rPr>
                <w:b/>
                <w:bCs/>
              </w:rPr>
              <w:t>Personal circumstances (optional, max 300 words)</w:t>
            </w:r>
          </w:p>
          <w:p w14:paraId="5A4F7BE3" w14:textId="77777777" w:rsidR="00751992" w:rsidRPr="00C678FF" w:rsidRDefault="00751992">
            <w:pPr>
              <w:rPr>
                <w:b/>
                <w:bCs/>
              </w:rPr>
            </w:pPr>
          </w:p>
          <w:p w14:paraId="1BA4B173" w14:textId="77777777" w:rsidR="00751992" w:rsidRPr="00C678FF" w:rsidRDefault="00751992" w:rsidP="00751992">
            <w:r w:rsidRPr="00C678FF">
              <w:t>Provide any context that may have affected your career progression. This may include:</w:t>
            </w:r>
          </w:p>
          <w:p w14:paraId="18383EF4" w14:textId="77777777" w:rsidR="00751992" w:rsidRPr="00C678FF" w:rsidRDefault="00751992" w:rsidP="00B77614">
            <w:pPr>
              <w:numPr>
                <w:ilvl w:val="0"/>
                <w:numId w:val="20"/>
              </w:numPr>
            </w:pPr>
            <w:r w:rsidRPr="00C678FF">
              <w:t>Career breaks (e.g. parental leave)</w:t>
            </w:r>
          </w:p>
          <w:p w14:paraId="40D3D6A1" w14:textId="77777777" w:rsidR="00751992" w:rsidRPr="00C678FF" w:rsidRDefault="00751992" w:rsidP="00B77614">
            <w:pPr>
              <w:numPr>
                <w:ilvl w:val="0"/>
                <w:numId w:val="20"/>
              </w:numPr>
            </w:pPr>
            <w:r w:rsidRPr="00C678FF">
              <w:t>Part-time working</w:t>
            </w:r>
          </w:p>
          <w:p w14:paraId="19DDBCFA" w14:textId="77777777" w:rsidR="00751992" w:rsidRPr="00C678FF" w:rsidRDefault="00751992" w:rsidP="00B77614">
            <w:pPr>
              <w:numPr>
                <w:ilvl w:val="0"/>
                <w:numId w:val="20"/>
              </w:numPr>
            </w:pPr>
            <w:r w:rsidRPr="00C678FF">
              <w:t>Health or caring responsibilities</w:t>
            </w:r>
          </w:p>
          <w:p w14:paraId="6AA7782B" w14:textId="77777777" w:rsidR="00751992" w:rsidRPr="00C678FF" w:rsidRDefault="00751992" w:rsidP="00B77614">
            <w:pPr>
              <w:numPr>
                <w:ilvl w:val="0"/>
                <w:numId w:val="20"/>
              </w:numPr>
            </w:pPr>
            <w:r w:rsidRPr="00C678FF">
              <w:t>Secondments or career pathways</w:t>
            </w:r>
          </w:p>
          <w:p w14:paraId="35B9F00D" w14:textId="77777777" w:rsidR="00751992" w:rsidRPr="00C678FF" w:rsidRDefault="00751992" w:rsidP="00B77614">
            <w:pPr>
              <w:numPr>
                <w:ilvl w:val="0"/>
                <w:numId w:val="20"/>
              </w:numPr>
            </w:pPr>
            <w:r w:rsidRPr="00C678FF">
              <w:t>Any other relevant circumstances</w:t>
            </w:r>
          </w:p>
          <w:p w14:paraId="58E22D5E" w14:textId="393AE1D0" w:rsidR="00751992" w:rsidRPr="00C678FF" w:rsidRDefault="00751992" w:rsidP="00751992">
            <w:r w:rsidRPr="00C678FF">
              <w:t>You may indicate how this has affected your contribution where appropriate.</w:t>
            </w:r>
            <w:r w:rsidRPr="00C678FF">
              <w:br/>
            </w:r>
            <w:r w:rsidRPr="00C678FF">
              <w:br/>
              <w:t>This section will be shown only to the Promotions Panel.   It will not be passed on to Referees nor to your department.</w:t>
            </w:r>
          </w:p>
        </w:tc>
        <w:tc>
          <w:tcPr>
            <w:tcW w:w="6798" w:type="dxa"/>
          </w:tcPr>
          <w:p w14:paraId="77F35D84" w14:textId="77777777" w:rsidR="00751992" w:rsidRPr="00C678FF" w:rsidRDefault="00751992"/>
        </w:tc>
      </w:tr>
      <w:tr w:rsidR="00751992" w:rsidRPr="00C678FF" w14:paraId="6999EF97" w14:textId="77777777" w:rsidTr="00760CAD">
        <w:trPr>
          <w:trHeight w:val="3083"/>
        </w:trPr>
        <w:tc>
          <w:tcPr>
            <w:tcW w:w="421" w:type="dxa"/>
            <w:shd w:val="clear" w:color="auto" w:fill="F2F2F2" w:themeFill="background1" w:themeFillShade="F2"/>
          </w:tcPr>
          <w:p w14:paraId="0DDBFA90" w14:textId="61B93D2A" w:rsidR="00751992" w:rsidRPr="00C678FF" w:rsidRDefault="00751992">
            <w:pPr>
              <w:rPr>
                <w:b/>
                <w:bCs/>
              </w:rPr>
            </w:pPr>
            <w:r w:rsidRPr="00C678FF">
              <w:rPr>
                <w:b/>
                <w:bCs/>
              </w:rPr>
              <w:t>44</w:t>
            </w:r>
          </w:p>
        </w:tc>
        <w:tc>
          <w:tcPr>
            <w:tcW w:w="3543" w:type="dxa"/>
            <w:shd w:val="clear" w:color="auto" w:fill="F2F2F2" w:themeFill="background1" w:themeFillShade="F2"/>
          </w:tcPr>
          <w:p w14:paraId="030F202E" w14:textId="77777777" w:rsidR="00751992" w:rsidRPr="00C678FF" w:rsidRDefault="00751992">
            <w:pPr>
              <w:rPr>
                <w:b/>
                <w:bCs/>
              </w:rPr>
            </w:pPr>
            <w:r w:rsidRPr="00C678FF">
              <w:rPr>
                <w:b/>
                <w:bCs/>
              </w:rPr>
              <w:t>Please declare any dates within the expected Faculty period on which you will be unavailable for interview </w:t>
            </w:r>
          </w:p>
          <w:p w14:paraId="6530B945" w14:textId="77777777" w:rsidR="00751992" w:rsidRPr="00C678FF" w:rsidRDefault="00751992">
            <w:pPr>
              <w:rPr>
                <w:b/>
                <w:bCs/>
              </w:rPr>
            </w:pPr>
          </w:p>
          <w:p w14:paraId="4B282819" w14:textId="0298C920" w:rsidR="00751992" w:rsidRPr="00C678FF" w:rsidRDefault="00751992">
            <w:r w:rsidRPr="00C678FF">
              <w:t>Teaching commitments will not normally be accepted as a reason for rescheduling.</w:t>
            </w:r>
          </w:p>
        </w:tc>
        <w:tc>
          <w:tcPr>
            <w:tcW w:w="6798" w:type="dxa"/>
          </w:tcPr>
          <w:p w14:paraId="5E97335A" w14:textId="77777777" w:rsidR="00751992" w:rsidRPr="00C678FF" w:rsidRDefault="00751992"/>
        </w:tc>
      </w:tr>
      <w:tr w:rsidR="00751992" w:rsidRPr="00C678FF" w14:paraId="4A1F0A79" w14:textId="77777777" w:rsidTr="00760CAD">
        <w:tc>
          <w:tcPr>
            <w:tcW w:w="421" w:type="dxa"/>
            <w:shd w:val="clear" w:color="auto" w:fill="F2F2F2" w:themeFill="background1" w:themeFillShade="F2"/>
          </w:tcPr>
          <w:p w14:paraId="51896346" w14:textId="4A868987" w:rsidR="00751992" w:rsidRPr="00C678FF" w:rsidRDefault="00751992">
            <w:pPr>
              <w:rPr>
                <w:b/>
                <w:bCs/>
              </w:rPr>
            </w:pPr>
            <w:r w:rsidRPr="00C678FF">
              <w:rPr>
                <w:b/>
                <w:bCs/>
              </w:rPr>
              <w:t>45</w:t>
            </w:r>
          </w:p>
        </w:tc>
        <w:tc>
          <w:tcPr>
            <w:tcW w:w="3543" w:type="dxa"/>
            <w:shd w:val="clear" w:color="auto" w:fill="F2F2F2" w:themeFill="background1" w:themeFillShade="F2"/>
          </w:tcPr>
          <w:p w14:paraId="1623F050" w14:textId="77777777" w:rsidR="00751992" w:rsidRPr="00C678FF" w:rsidRDefault="00751992">
            <w:pPr>
              <w:rPr>
                <w:b/>
                <w:bCs/>
              </w:rPr>
            </w:pPr>
            <w:r w:rsidRPr="00C678FF">
              <w:rPr>
                <w:b/>
                <w:bCs/>
              </w:rPr>
              <w:t>Contingency box</w:t>
            </w:r>
          </w:p>
          <w:p w14:paraId="390B41B2" w14:textId="77777777" w:rsidR="00751992" w:rsidRPr="00C678FF" w:rsidRDefault="00751992">
            <w:pPr>
              <w:rPr>
                <w:b/>
                <w:bCs/>
              </w:rPr>
            </w:pPr>
          </w:p>
          <w:p w14:paraId="63D769CC" w14:textId="6858085F" w:rsidR="00751992" w:rsidRPr="00C678FF" w:rsidRDefault="00751992" w:rsidP="00751992">
            <w:r w:rsidRPr="00C678FF">
              <w:t>If something important to your application does not fit legibly into the text boxes provided above, you may describe and summarise it below - attachments are not currently supported. An example might be extensive student feedback which is supplied to you as a PDF. However, please make every effort to conform to the restrictions as set.</w:t>
            </w:r>
          </w:p>
          <w:p w14:paraId="1EB25218" w14:textId="3C5F5A16" w:rsidR="00751992" w:rsidRPr="00C678FF" w:rsidRDefault="00751992" w:rsidP="00751992">
            <w:r w:rsidRPr="00C678FF">
              <w:br/>
              <w:t>You should then submit a copy of the missing document(s) to your department before January 2</w:t>
            </w:r>
            <w:r w:rsidR="00760CAD" w:rsidRPr="00C678FF">
              <w:t>9</w:t>
            </w:r>
            <w:proofErr w:type="gramStart"/>
            <w:r w:rsidRPr="00C678FF">
              <w:t xml:space="preserve"> 2027</w:t>
            </w:r>
            <w:proofErr w:type="gramEnd"/>
            <w:r w:rsidRPr="00C678FF">
              <w:t xml:space="preserve"> for inclusion in its submission.</w:t>
            </w:r>
          </w:p>
        </w:tc>
        <w:tc>
          <w:tcPr>
            <w:tcW w:w="6798" w:type="dxa"/>
          </w:tcPr>
          <w:p w14:paraId="3A041825" w14:textId="77777777" w:rsidR="00751992" w:rsidRPr="00C678FF" w:rsidRDefault="00751992"/>
        </w:tc>
      </w:tr>
    </w:tbl>
    <w:p w14:paraId="575195C9" w14:textId="77777777" w:rsidR="00751992" w:rsidRDefault="00751992"/>
    <w:sectPr w:rsidR="00751992" w:rsidSect="00D24BBF">
      <w:footerReference w:type="default" r:id="rId12"/>
      <w:headerReference w:type="first" r:id="rId13"/>
      <w:footerReference w:type="first" r:id="rId14"/>
      <w:pgSz w:w="11906" w:h="16838" w:code="9"/>
      <w:pgMar w:top="680" w:right="567" w:bottom="141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22946" w14:textId="77777777" w:rsidR="00F465A8" w:rsidRPr="00C678FF" w:rsidRDefault="00F465A8" w:rsidP="00D24BBF">
      <w:r w:rsidRPr="00C678FF">
        <w:separator/>
      </w:r>
    </w:p>
  </w:endnote>
  <w:endnote w:type="continuationSeparator" w:id="0">
    <w:p w14:paraId="17FBF5C7" w14:textId="77777777" w:rsidR="00F465A8" w:rsidRPr="00C678FF" w:rsidRDefault="00F465A8" w:rsidP="00D24BBF">
      <w:r w:rsidRPr="00C67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libri"/>
    <w:charset w:val="00"/>
    <w:family w:val="swiss"/>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Frutiger LT Pro 55 Roman">
    <w:altName w:val="Calibri"/>
    <w:panose1 w:val="00000000000000000000"/>
    <w:charset w:val="00"/>
    <w:family w:val="swiss"/>
    <w:notTrueType/>
    <w:pitch w:val="variable"/>
    <w:sig w:usb0="800000AF" w:usb1="0000004A"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MingLiU">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C193" w14:textId="44A0B4A8" w:rsidR="001B7CBF" w:rsidRPr="00C678FF" w:rsidRDefault="00E87130" w:rsidP="001B7CBF">
    <w:pPr>
      <w:pStyle w:val="Footer"/>
    </w:pPr>
    <w:r w:rsidRPr="00C678FF">
      <w:t>Academic</w:t>
    </w:r>
    <w:r w:rsidR="00BE2B32" w:rsidRPr="00C678FF">
      <w:t xml:space="preserve"> Promotions Application Form</w:t>
    </w:r>
    <w:r w:rsidR="00751992" w:rsidRPr="00C678FF">
      <w:t xml:space="preserve"> Template</w:t>
    </w:r>
    <w:r w:rsidR="001B7CBF" w:rsidRPr="00C678FF">
      <w:tab/>
    </w:r>
    <w:r w:rsidR="001B7CBF" w:rsidRPr="00C678FF">
      <w:fldChar w:fldCharType="begin"/>
    </w:r>
    <w:r w:rsidR="001B7CBF" w:rsidRPr="00C678FF">
      <w:instrText xml:space="preserve"> PAGE  \* Arabic  \* MERGEFORMAT </w:instrText>
    </w:r>
    <w:r w:rsidR="001B7CBF" w:rsidRPr="00C678FF">
      <w:fldChar w:fldCharType="separate"/>
    </w:r>
    <w:r w:rsidR="001B7CBF" w:rsidRPr="00C678FF">
      <w:t>2</w:t>
    </w:r>
    <w:r w:rsidR="001B7CBF" w:rsidRPr="00C678F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A1B9" w14:textId="4D98E80B" w:rsidR="001B7CBF" w:rsidRPr="00C678FF" w:rsidRDefault="00DF08BB" w:rsidP="001B7CBF">
    <w:pPr>
      <w:pStyle w:val="Footer"/>
    </w:pPr>
    <w:r w:rsidRPr="00C678FF">
      <w:t>Teaching Promotions Application Form</w:t>
    </w:r>
    <w:r w:rsidR="00751992" w:rsidRPr="00C678FF">
      <w:t xml:space="preserve"> Template </w:t>
    </w:r>
    <w:r w:rsidR="001B7CBF" w:rsidRPr="00C678F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1FEB5" w14:textId="77777777" w:rsidR="00F465A8" w:rsidRPr="00C678FF" w:rsidRDefault="00F465A8" w:rsidP="00D24BBF">
      <w:r w:rsidRPr="00C678FF">
        <w:separator/>
      </w:r>
    </w:p>
  </w:footnote>
  <w:footnote w:type="continuationSeparator" w:id="0">
    <w:p w14:paraId="54E32F1A" w14:textId="77777777" w:rsidR="00F465A8" w:rsidRPr="00C678FF" w:rsidRDefault="00F465A8" w:rsidP="00D24BBF">
      <w:r w:rsidRPr="00C678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0812" w14:textId="77777777" w:rsidR="00D24BBF" w:rsidRPr="00C678FF" w:rsidRDefault="00D24BBF">
    <w:pPr>
      <w:pStyle w:val="Header"/>
    </w:pPr>
    <w:r w:rsidRPr="00C678FF">
      <mc:AlternateContent>
        <mc:Choice Requires="wpg">
          <w:drawing>
            <wp:inline distT="0" distB="0" distL="0" distR="0" wp14:anchorId="27B93EFB" wp14:editId="08B1FD40">
              <wp:extent cx="3348000" cy="370363"/>
              <wp:effectExtent l="0" t="0" r="5080" b="0"/>
              <wp:docPr id="1893198565"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348000" cy="370363"/>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A8173EE" id="Group 3" o:spid="_x0000_s1026" style="width:263.6pt;height:29.15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p w14:paraId="64DC7F77" w14:textId="77777777" w:rsidR="001B7CBF" w:rsidRPr="00C678FF" w:rsidRDefault="001B7CBF" w:rsidP="001B7CBF">
    <w:pPr>
      <w:pStyle w:val="Header"/>
      <w:spacing w:after="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D52D052"/>
    <w:lvl w:ilvl="0">
      <w:start w:val="1"/>
      <w:numFmt w:val="bullet"/>
      <w:pStyle w:val="ListBullet3"/>
      <w:lvlText w:val="–"/>
      <w:lvlJc w:val="left"/>
      <w:pPr>
        <w:ind w:left="1211" w:hanging="360"/>
      </w:pPr>
      <w:rPr>
        <w:rFonts w:ascii="Inter" w:hAnsi="Inter" w:hint="default"/>
      </w:rPr>
    </w:lvl>
  </w:abstractNum>
  <w:abstractNum w:abstractNumId="1" w15:restartNumberingAfterBreak="0">
    <w:nsid w:val="FFFFFF83"/>
    <w:multiLevelType w:val="singleLevel"/>
    <w:tmpl w:val="CBFC226C"/>
    <w:lvl w:ilvl="0">
      <w:start w:val="1"/>
      <w:numFmt w:val="bullet"/>
      <w:pStyle w:val="ListBullet2"/>
      <w:lvlText w:val="–"/>
      <w:lvlJc w:val="left"/>
      <w:pPr>
        <w:ind w:left="927" w:hanging="360"/>
      </w:pPr>
      <w:rPr>
        <w:rFonts w:ascii="Frutiger LT Pro 55 Roman" w:hAnsi="Frutiger LT Pro 55 Roman" w:cs="Symbol" w:hint="default"/>
      </w:rPr>
    </w:lvl>
  </w:abstractNum>
  <w:abstractNum w:abstractNumId="2" w15:restartNumberingAfterBreak="0">
    <w:nsid w:val="FFFFFF89"/>
    <w:multiLevelType w:val="singleLevel"/>
    <w:tmpl w:val="33F6D9E6"/>
    <w:lvl w:ilvl="0">
      <w:start w:val="1"/>
      <w:numFmt w:val="bullet"/>
      <w:pStyle w:val="ListBullet"/>
      <w:lvlText w:val=""/>
      <w:lvlJc w:val="left"/>
      <w:pPr>
        <w:ind w:left="360" w:hanging="360"/>
      </w:pPr>
      <w:rPr>
        <w:rFonts w:ascii="Symbol" w:hAnsi="Symbol" w:cs="Symbol" w:hint="default"/>
        <w:b/>
        <w:i w:val="0"/>
        <w:color w:val="0000CD" w:themeColor="accent1"/>
        <w:sz w:val="20"/>
      </w:rPr>
    </w:lvl>
  </w:abstractNum>
  <w:abstractNum w:abstractNumId="3" w15:restartNumberingAfterBreak="0">
    <w:nsid w:val="0B974960"/>
    <w:multiLevelType w:val="multilevel"/>
    <w:tmpl w:val="62AE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042DB"/>
    <w:multiLevelType w:val="multilevel"/>
    <w:tmpl w:val="0BCC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0789C"/>
    <w:multiLevelType w:val="multilevel"/>
    <w:tmpl w:val="A43C4202"/>
    <w:styleLink w:val="BulletList"/>
    <w:lvl w:ilvl="0">
      <w:start w:val="1"/>
      <w:numFmt w:val="bullet"/>
      <w:lvlText w:val=""/>
      <w:lvlJc w:val="left"/>
      <w:pPr>
        <w:ind w:left="340" w:hanging="340"/>
      </w:pPr>
      <w:rPr>
        <w:rFonts w:ascii="Symbol" w:hAnsi="Symbol" w:cs="Times New Roman" w:hint="default"/>
        <w:color w:val="auto"/>
        <w:szCs w:val="28"/>
      </w:rPr>
    </w:lvl>
    <w:lvl w:ilvl="1">
      <w:start w:val="1"/>
      <w:numFmt w:val="bullet"/>
      <w:lvlText w:val=""/>
      <w:lvlJc w:val="left"/>
      <w:pPr>
        <w:ind w:left="680" w:hanging="340"/>
      </w:pPr>
      <w:rPr>
        <w:rFonts w:ascii="Symbol" w:hAnsi="Symbol" w:cs="Symbol" w:hint="default"/>
        <w:color w:val="auto"/>
        <w:szCs w:val="28"/>
      </w:rPr>
    </w:lvl>
    <w:lvl w:ilvl="2">
      <w:start w:val="1"/>
      <w:numFmt w:val="bullet"/>
      <w:lvlText w:val=""/>
      <w:lvlJc w:val="left"/>
      <w:pPr>
        <w:ind w:left="1021" w:hanging="341"/>
      </w:pPr>
      <w:rPr>
        <w:rFonts w:ascii="Symbol" w:hAnsi="Symbo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80407B1"/>
    <w:multiLevelType w:val="multilevel"/>
    <w:tmpl w:val="7076D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40E61"/>
    <w:multiLevelType w:val="multilevel"/>
    <w:tmpl w:val="903CD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83455"/>
    <w:multiLevelType w:val="multilevel"/>
    <w:tmpl w:val="D9DA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E437A0"/>
    <w:multiLevelType w:val="multilevel"/>
    <w:tmpl w:val="6180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372346"/>
    <w:multiLevelType w:val="multilevel"/>
    <w:tmpl w:val="EC62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34BB4"/>
    <w:multiLevelType w:val="multilevel"/>
    <w:tmpl w:val="EE92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A87344"/>
    <w:multiLevelType w:val="multilevel"/>
    <w:tmpl w:val="D4287C60"/>
    <w:styleLink w:val="HeadingNumList"/>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884AB2"/>
    <w:multiLevelType w:val="multilevel"/>
    <w:tmpl w:val="82C6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137B9E"/>
    <w:multiLevelType w:val="multilevel"/>
    <w:tmpl w:val="41B4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75BCB"/>
    <w:multiLevelType w:val="multilevel"/>
    <w:tmpl w:val="73C6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22968"/>
    <w:multiLevelType w:val="multilevel"/>
    <w:tmpl w:val="D3C4B43C"/>
    <w:styleLink w:val="NumList"/>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065089A"/>
    <w:multiLevelType w:val="multilevel"/>
    <w:tmpl w:val="7D4C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2E611D"/>
    <w:multiLevelType w:val="multilevel"/>
    <w:tmpl w:val="9E7C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899723">
    <w:abstractNumId w:val="16"/>
  </w:num>
  <w:num w:numId="2" w16cid:durableId="554775974">
    <w:abstractNumId w:val="12"/>
  </w:num>
  <w:num w:numId="3" w16cid:durableId="157768813">
    <w:abstractNumId w:val="5"/>
  </w:num>
  <w:num w:numId="4" w16cid:durableId="951285513">
    <w:abstractNumId w:val="1"/>
  </w:num>
  <w:num w:numId="5" w16cid:durableId="1896697291">
    <w:abstractNumId w:val="0"/>
  </w:num>
  <w:num w:numId="6" w16cid:durableId="1116414073">
    <w:abstractNumId w:val="16"/>
  </w:num>
  <w:num w:numId="7" w16cid:durableId="849031081">
    <w:abstractNumId w:val="2"/>
  </w:num>
  <w:num w:numId="8" w16cid:durableId="446850448">
    <w:abstractNumId w:val="17"/>
  </w:num>
  <w:num w:numId="9" w16cid:durableId="1960185501">
    <w:abstractNumId w:val="7"/>
  </w:num>
  <w:num w:numId="10" w16cid:durableId="218594341">
    <w:abstractNumId w:val="18"/>
  </w:num>
  <w:num w:numId="11" w16cid:durableId="2001107360">
    <w:abstractNumId w:val="8"/>
  </w:num>
  <w:num w:numId="12" w16cid:durableId="1866283708">
    <w:abstractNumId w:val="14"/>
  </w:num>
  <w:num w:numId="13" w16cid:durableId="313413581">
    <w:abstractNumId w:val="3"/>
  </w:num>
  <w:num w:numId="14" w16cid:durableId="774518628">
    <w:abstractNumId w:val="15"/>
  </w:num>
  <w:num w:numId="15" w16cid:durableId="1267273926">
    <w:abstractNumId w:val="13"/>
  </w:num>
  <w:num w:numId="16" w16cid:durableId="1110007099">
    <w:abstractNumId w:val="4"/>
  </w:num>
  <w:num w:numId="17" w16cid:durableId="1658417584">
    <w:abstractNumId w:val="10"/>
  </w:num>
  <w:num w:numId="18" w16cid:durableId="1949115886">
    <w:abstractNumId w:val="6"/>
  </w:num>
  <w:num w:numId="19" w16cid:durableId="951716209">
    <w:abstractNumId w:val="9"/>
  </w:num>
  <w:num w:numId="20" w16cid:durableId="205411178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BB"/>
    <w:rsid w:val="00034DF7"/>
    <w:rsid w:val="00037B26"/>
    <w:rsid w:val="000A3D76"/>
    <w:rsid w:val="000E4DB6"/>
    <w:rsid w:val="001210B1"/>
    <w:rsid w:val="00157692"/>
    <w:rsid w:val="001A590F"/>
    <w:rsid w:val="001B49CF"/>
    <w:rsid w:val="001B7642"/>
    <w:rsid w:val="001B7CBF"/>
    <w:rsid w:val="00224F47"/>
    <w:rsid w:val="00225F50"/>
    <w:rsid w:val="002F1458"/>
    <w:rsid w:val="00325497"/>
    <w:rsid w:val="003321FE"/>
    <w:rsid w:val="00371700"/>
    <w:rsid w:val="0039371A"/>
    <w:rsid w:val="00397072"/>
    <w:rsid w:val="003C30EA"/>
    <w:rsid w:val="003E5CDF"/>
    <w:rsid w:val="00404C0D"/>
    <w:rsid w:val="00423FE8"/>
    <w:rsid w:val="00430918"/>
    <w:rsid w:val="004322B9"/>
    <w:rsid w:val="0047601B"/>
    <w:rsid w:val="00477765"/>
    <w:rsid w:val="004B5AF2"/>
    <w:rsid w:val="004E5FF0"/>
    <w:rsid w:val="0052726E"/>
    <w:rsid w:val="0057229F"/>
    <w:rsid w:val="00572B5E"/>
    <w:rsid w:val="005E0136"/>
    <w:rsid w:val="005E496F"/>
    <w:rsid w:val="005E4F2D"/>
    <w:rsid w:val="00607AD7"/>
    <w:rsid w:val="00620AF7"/>
    <w:rsid w:val="006216B5"/>
    <w:rsid w:val="00621F2E"/>
    <w:rsid w:val="0063219C"/>
    <w:rsid w:val="006A6166"/>
    <w:rsid w:val="006C534A"/>
    <w:rsid w:val="006E57AC"/>
    <w:rsid w:val="007129BD"/>
    <w:rsid w:val="00726FAE"/>
    <w:rsid w:val="007270AD"/>
    <w:rsid w:val="00734EE6"/>
    <w:rsid w:val="00751992"/>
    <w:rsid w:val="00760CAD"/>
    <w:rsid w:val="007853B8"/>
    <w:rsid w:val="007C0490"/>
    <w:rsid w:val="007C11DC"/>
    <w:rsid w:val="00824D91"/>
    <w:rsid w:val="00845A02"/>
    <w:rsid w:val="008645E1"/>
    <w:rsid w:val="008D6DCC"/>
    <w:rsid w:val="008E6C91"/>
    <w:rsid w:val="00922765"/>
    <w:rsid w:val="0094520F"/>
    <w:rsid w:val="00945AB6"/>
    <w:rsid w:val="00953236"/>
    <w:rsid w:val="00953A80"/>
    <w:rsid w:val="009F522A"/>
    <w:rsid w:val="00A05E7F"/>
    <w:rsid w:val="00A52038"/>
    <w:rsid w:val="00A5485E"/>
    <w:rsid w:val="00AC7F54"/>
    <w:rsid w:val="00B31F97"/>
    <w:rsid w:val="00B60AF3"/>
    <w:rsid w:val="00B62394"/>
    <w:rsid w:val="00B6296C"/>
    <w:rsid w:val="00B73019"/>
    <w:rsid w:val="00B77614"/>
    <w:rsid w:val="00BE2B32"/>
    <w:rsid w:val="00BE4B92"/>
    <w:rsid w:val="00C016F1"/>
    <w:rsid w:val="00C314A6"/>
    <w:rsid w:val="00C678FF"/>
    <w:rsid w:val="00CB5A5A"/>
    <w:rsid w:val="00CD20C3"/>
    <w:rsid w:val="00CD4662"/>
    <w:rsid w:val="00CF0A60"/>
    <w:rsid w:val="00D05B38"/>
    <w:rsid w:val="00D24BBF"/>
    <w:rsid w:val="00D319F7"/>
    <w:rsid w:val="00D45004"/>
    <w:rsid w:val="00D57E42"/>
    <w:rsid w:val="00D60582"/>
    <w:rsid w:val="00D9414E"/>
    <w:rsid w:val="00DB2BF8"/>
    <w:rsid w:val="00DB39FC"/>
    <w:rsid w:val="00DD0872"/>
    <w:rsid w:val="00DF08BB"/>
    <w:rsid w:val="00DF19EB"/>
    <w:rsid w:val="00E01CA0"/>
    <w:rsid w:val="00E30DE6"/>
    <w:rsid w:val="00E44FAB"/>
    <w:rsid w:val="00E76832"/>
    <w:rsid w:val="00E80CB3"/>
    <w:rsid w:val="00E87130"/>
    <w:rsid w:val="00E92CBC"/>
    <w:rsid w:val="00EA1CF8"/>
    <w:rsid w:val="00EC5A03"/>
    <w:rsid w:val="00F465A8"/>
    <w:rsid w:val="00F66A3E"/>
    <w:rsid w:val="00F92E39"/>
    <w:rsid w:val="00FD65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BDA3F"/>
  <w15:chartTrackingRefBased/>
  <w15:docId w15:val="{0D114C4D-C1C1-4B29-A5AD-9EEC750C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B7CBF"/>
    <w:rPr>
      <w:rFonts w:eastAsiaTheme="minorEastAsia"/>
      <w:sz w:val="20"/>
      <w:szCs w:val="20"/>
      <w:lang w:eastAsia="zh-TW"/>
    </w:rPr>
  </w:style>
  <w:style w:type="paragraph" w:styleId="Heading1">
    <w:name w:val="heading 1"/>
    <w:basedOn w:val="Normal"/>
    <w:next w:val="Normal"/>
    <w:link w:val="Heading1Char"/>
    <w:uiPriority w:val="9"/>
    <w:qFormat/>
    <w:rsid w:val="00423FE8"/>
    <w:pPr>
      <w:keepNext/>
      <w:keepLines/>
      <w:spacing w:before="113" w:after="360" w:line="216" w:lineRule="auto"/>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BodyText"/>
    <w:link w:val="Heading2Char"/>
    <w:uiPriority w:val="9"/>
    <w:qFormat/>
    <w:rsid w:val="00423FE8"/>
    <w:pPr>
      <w:keepNext/>
      <w:keepLines/>
      <w:spacing w:after="360"/>
      <w:outlineLvl w:val="1"/>
    </w:pPr>
    <w:rPr>
      <w:rFonts w:asciiTheme="majorHAnsi" w:eastAsiaTheme="majorEastAsia" w:hAnsiTheme="majorHAnsi" w:cstheme="majorBidi"/>
      <w:b/>
      <w:color w:val="0000CD" w:themeColor="accent1"/>
      <w:sz w:val="36"/>
      <w:szCs w:val="26"/>
    </w:rPr>
  </w:style>
  <w:style w:type="paragraph" w:styleId="Heading3">
    <w:name w:val="heading 3"/>
    <w:basedOn w:val="Normal"/>
    <w:next w:val="BodyText"/>
    <w:link w:val="Heading3Char"/>
    <w:uiPriority w:val="9"/>
    <w:qFormat/>
    <w:rsid w:val="00423FE8"/>
    <w:pPr>
      <w:keepLines/>
      <w:adjustRightInd w:val="0"/>
      <w:snapToGrid w:val="0"/>
      <w:spacing w:after="360"/>
      <w:outlineLvl w:val="2"/>
    </w:pPr>
    <w:rPr>
      <w:rFonts w:asciiTheme="majorHAnsi" w:eastAsiaTheme="majorEastAsia" w:hAnsiTheme="majorHAnsi" w:cstheme="majorBidi"/>
      <w:b/>
      <w:color w:val="000000" w:themeColor="text1"/>
      <w:sz w:val="24"/>
      <w:szCs w:val="24"/>
    </w:rPr>
  </w:style>
  <w:style w:type="paragraph" w:styleId="Heading4">
    <w:name w:val="heading 4"/>
    <w:basedOn w:val="Heading3"/>
    <w:next w:val="Normal"/>
    <w:link w:val="Heading4Char"/>
    <w:uiPriority w:val="9"/>
    <w:qFormat/>
    <w:rsid w:val="00D24BBF"/>
    <w:pPr>
      <w:spacing w:before="113"/>
      <w:outlineLvl w:val="3"/>
    </w:pPr>
    <w:rPr>
      <w:color w:val="0000CD" w:themeColor="accent1"/>
    </w:rPr>
  </w:style>
  <w:style w:type="paragraph" w:styleId="Heading5">
    <w:name w:val="heading 5"/>
    <w:basedOn w:val="Normal"/>
    <w:next w:val="Normal"/>
    <w:link w:val="Heading5Char"/>
    <w:uiPriority w:val="9"/>
    <w:semiHidden/>
    <w:qFormat/>
    <w:rsid w:val="00D24BBF"/>
    <w:pPr>
      <w:keepNext/>
      <w:keepLines/>
      <w:spacing w:before="80" w:after="40"/>
      <w:outlineLvl w:val="4"/>
    </w:pPr>
    <w:rPr>
      <w:rFonts w:eastAsiaTheme="majorEastAsia" w:cstheme="majorBidi"/>
      <w:color w:val="000099" w:themeColor="accent1" w:themeShade="BF"/>
    </w:rPr>
  </w:style>
  <w:style w:type="paragraph" w:styleId="Heading6">
    <w:name w:val="heading 6"/>
    <w:basedOn w:val="Normal"/>
    <w:next w:val="Normal"/>
    <w:link w:val="Heading6Char"/>
    <w:uiPriority w:val="9"/>
    <w:semiHidden/>
    <w:qFormat/>
    <w:rsid w:val="00D24B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D24B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D24B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D24B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D24BBF"/>
    <w:pPr>
      <w:spacing w:after="40"/>
    </w:pPr>
    <w:rPr>
      <w:sz w:val="16"/>
    </w:rPr>
  </w:style>
  <w:style w:type="character" w:customStyle="1" w:styleId="FootnoteTextChar">
    <w:name w:val="Footnote Text Char"/>
    <w:basedOn w:val="DefaultParagraphFont"/>
    <w:link w:val="FootnoteText"/>
    <w:uiPriority w:val="49"/>
    <w:rsid w:val="00D24BBF"/>
    <w:rPr>
      <w:rFonts w:eastAsiaTheme="minorEastAsia"/>
      <w:sz w:val="16"/>
      <w:szCs w:val="20"/>
      <w:lang w:eastAsia="zh-TW"/>
    </w:rPr>
  </w:style>
  <w:style w:type="character" w:customStyle="1" w:styleId="Heading1Char">
    <w:name w:val="Heading 1 Char"/>
    <w:basedOn w:val="DefaultParagraphFont"/>
    <w:link w:val="Heading1"/>
    <w:uiPriority w:val="9"/>
    <w:rsid w:val="00423FE8"/>
    <w:rPr>
      <w:rFonts w:asciiTheme="majorHAnsi" w:eastAsiaTheme="majorEastAsia" w:hAnsiTheme="majorHAnsi" w:cstheme="majorBidi"/>
      <w:b/>
      <w:color w:val="000000" w:themeColor="text1"/>
      <w:sz w:val="36"/>
      <w:szCs w:val="32"/>
      <w:lang w:eastAsia="zh-TW"/>
    </w:rPr>
  </w:style>
  <w:style w:type="character" w:customStyle="1" w:styleId="Heading2Char">
    <w:name w:val="Heading 2 Char"/>
    <w:basedOn w:val="DefaultParagraphFont"/>
    <w:link w:val="Heading2"/>
    <w:uiPriority w:val="9"/>
    <w:rsid w:val="00423FE8"/>
    <w:rPr>
      <w:rFonts w:asciiTheme="majorHAnsi" w:eastAsiaTheme="majorEastAsia" w:hAnsiTheme="majorHAnsi" w:cstheme="majorBidi"/>
      <w:b/>
      <w:color w:val="0000CD" w:themeColor="accent1"/>
      <w:sz w:val="36"/>
      <w:szCs w:val="26"/>
      <w:lang w:eastAsia="zh-TW"/>
    </w:rPr>
  </w:style>
  <w:style w:type="paragraph" w:styleId="Caption">
    <w:name w:val="caption"/>
    <w:basedOn w:val="Normal"/>
    <w:next w:val="Normal"/>
    <w:uiPriority w:val="49"/>
    <w:qFormat/>
    <w:rsid w:val="00D24BBF"/>
    <w:pPr>
      <w:spacing w:after="200"/>
    </w:pPr>
    <w:rPr>
      <w:b/>
      <w:iCs/>
      <w:sz w:val="18"/>
      <w:szCs w:val="18"/>
    </w:rPr>
  </w:style>
  <w:style w:type="paragraph" w:styleId="TOCHeading">
    <w:name w:val="TOC Heading"/>
    <w:basedOn w:val="Heading1"/>
    <w:next w:val="Normal"/>
    <w:uiPriority w:val="39"/>
    <w:semiHidden/>
    <w:qFormat/>
    <w:rsid w:val="008E6C91"/>
    <w:pPr>
      <w:outlineLvl w:val="9"/>
    </w:pPr>
  </w:style>
  <w:style w:type="numbering" w:customStyle="1" w:styleId="NumList">
    <w:name w:val="NumList"/>
    <w:uiPriority w:val="99"/>
    <w:rsid w:val="008E6C91"/>
    <w:pPr>
      <w:numPr>
        <w:numId w:val="1"/>
      </w:numPr>
    </w:pPr>
  </w:style>
  <w:style w:type="paragraph" w:styleId="ListNumber">
    <w:name w:val="List Number"/>
    <w:basedOn w:val="Normal"/>
    <w:uiPriority w:val="29"/>
    <w:qFormat/>
    <w:rsid w:val="00D24BBF"/>
    <w:pPr>
      <w:numPr>
        <w:numId w:val="6"/>
      </w:numPr>
      <w:spacing w:after="60"/>
      <w:contextualSpacing/>
    </w:pPr>
  </w:style>
  <w:style w:type="paragraph" w:styleId="ListNumber2">
    <w:name w:val="List Number 2"/>
    <w:basedOn w:val="Normal"/>
    <w:uiPriority w:val="29"/>
    <w:qFormat/>
    <w:rsid w:val="00D24BBF"/>
    <w:pPr>
      <w:numPr>
        <w:ilvl w:val="1"/>
        <w:numId w:val="6"/>
      </w:numPr>
      <w:contextualSpacing/>
    </w:pPr>
  </w:style>
  <w:style w:type="paragraph" w:styleId="ListNumber3">
    <w:name w:val="List Number 3"/>
    <w:basedOn w:val="Normal"/>
    <w:uiPriority w:val="29"/>
    <w:qFormat/>
    <w:rsid w:val="00D24BBF"/>
    <w:pPr>
      <w:numPr>
        <w:ilvl w:val="2"/>
        <w:numId w:val="6"/>
      </w:numPr>
      <w:contextualSpacing/>
    </w:pPr>
  </w:style>
  <w:style w:type="character" w:customStyle="1" w:styleId="Heading3Char">
    <w:name w:val="Heading 3 Char"/>
    <w:basedOn w:val="DefaultParagraphFont"/>
    <w:link w:val="Heading3"/>
    <w:uiPriority w:val="9"/>
    <w:rsid w:val="00423FE8"/>
    <w:rPr>
      <w:rFonts w:asciiTheme="majorHAnsi" w:eastAsiaTheme="majorEastAsia" w:hAnsiTheme="majorHAnsi" w:cstheme="majorBidi"/>
      <w:b/>
      <w:color w:val="000000" w:themeColor="text1"/>
      <w:sz w:val="24"/>
      <w:szCs w:val="24"/>
      <w:lang w:eastAsia="zh-TW"/>
    </w:rPr>
  </w:style>
  <w:style w:type="numbering" w:customStyle="1" w:styleId="HeadingNumList">
    <w:name w:val="HeadingNumList"/>
    <w:uiPriority w:val="99"/>
    <w:rsid w:val="008E6C91"/>
    <w:pPr>
      <w:numPr>
        <w:numId w:val="2"/>
      </w:numPr>
    </w:pPr>
  </w:style>
  <w:style w:type="paragraph" w:styleId="ListBullet">
    <w:name w:val="List Bullet"/>
    <w:basedOn w:val="Normal"/>
    <w:uiPriority w:val="19"/>
    <w:qFormat/>
    <w:rsid w:val="00D05B38"/>
    <w:pPr>
      <w:numPr>
        <w:numId w:val="7"/>
      </w:numPr>
      <w:spacing w:after="142"/>
      <w:contextualSpacing/>
    </w:pPr>
  </w:style>
  <w:style w:type="paragraph" w:styleId="ListBullet2">
    <w:name w:val="List Bullet 2"/>
    <w:basedOn w:val="Normal"/>
    <w:uiPriority w:val="19"/>
    <w:qFormat/>
    <w:rsid w:val="00D24BBF"/>
    <w:pPr>
      <w:numPr>
        <w:numId w:val="4"/>
      </w:numPr>
      <w:spacing w:after="142"/>
      <w:contextualSpacing/>
    </w:pPr>
  </w:style>
  <w:style w:type="paragraph" w:styleId="ListBullet3">
    <w:name w:val="List Bullet 3"/>
    <w:basedOn w:val="Normal"/>
    <w:uiPriority w:val="19"/>
    <w:qFormat/>
    <w:rsid w:val="00D24BBF"/>
    <w:pPr>
      <w:numPr>
        <w:numId w:val="5"/>
      </w:numPr>
      <w:spacing w:after="142"/>
      <w:contextualSpacing/>
    </w:pPr>
  </w:style>
  <w:style w:type="paragraph" w:styleId="TOC1">
    <w:name w:val="toc 1"/>
    <w:basedOn w:val="Normal"/>
    <w:next w:val="Normal"/>
    <w:uiPriority w:val="39"/>
    <w:semiHidden/>
    <w:rsid w:val="00FD65F2"/>
    <w:pPr>
      <w:spacing w:after="100"/>
    </w:pPr>
    <w:rPr>
      <w:rFonts w:eastAsia="SimSun"/>
      <w:sz w:val="22"/>
      <w:szCs w:val="22"/>
      <w:lang w:eastAsia="zh-CN"/>
    </w:rPr>
  </w:style>
  <w:style w:type="paragraph" w:styleId="TOC2">
    <w:name w:val="toc 2"/>
    <w:basedOn w:val="Normal"/>
    <w:next w:val="Normal"/>
    <w:uiPriority w:val="39"/>
    <w:semiHidden/>
    <w:rsid w:val="00FD65F2"/>
    <w:pPr>
      <w:spacing w:after="100"/>
      <w:ind w:left="220"/>
    </w:pPr>
    <w:rPr>
      <w:rFonts w:eastAsia="SimSun"/>
      <w:sz w:val="22"/>
      <w:szCs w:val="22"/>
      <w:lang w:eastAsia="zh-CN"/>
    </w:rPr>
  </w:style>
  <w:style w:type="paragraph" w:styleId="TOC3">
    <w:name w:val="toc 3"/>
    <w:basedOn w:val="Normal"/>
    <w:next w:val="Normal"/>
    <w:uiPriority w:val="39"/>
    <w:semiHidden/>
    <w:rsid w:val="00FD65F2"/>
    <w:pPr>
      <w:spacing w:after="100"/>
      <w:ind w:left="440"/>
    </w:pPr>
    <w:rPr>
      <w:rFonts w:eastAsia="SimSun"/>
      <w:sz w:val="22"/>
      <w:szCs w:val="22"/>
      <w:lang w:eastAsia="zh-CN"/>
    </w:rPr>
  </w:style>
  <w:style w:type="paragraph" w:styleId="TOC4">
    <w:name w:val="toc 4"/>
    <w:basedOn w:val="Normal"/>
    <w:next w:val="Normal"/>
    <w:uiPriority w:val="39"/>
    <w:semiHidden/>
    <w:rsid w:val="00FD65F2"/>
    <w:pPr>
      <w:spacing w:after="100"/>
      <w:ind w:left="660"/>
    </w:pPr>
    <w:rPr>
      <w:rFonts w:eastAsia="SimSun"/>
      <w:sz w:val="22"/>
      <w:szCs w:val="22"/>
      <w:lang w:eastAsia="zh-CN"/>
    </w:rPr>
  </w:style>
  <w:style w:type="paragraph" w:styleId="TOC5">
    <w:name w:val="toc 5"/>
    <w:basedOn w:val="Normal"/>
    <w:next w:val="Normal"/>
    <w:uiPriority w:val="39"/>
    <w:semiHidden/>
    <w:rsid w:val="00FD65F2"/>
    <w:pPr>
      <w:spacing w:after="100"/>
      <w:ind w:left="880"/>
    </w:pPr>
    <w:rPr>
      <w:rFonts w:eastAsia="SimSun"/>
      <w:sz w:val="22"/>
      <w:szCs w:val="22"/>
      <w:lang w:eastAsia="zh-CN"/>
    </w:rPr>
  </w:style>
  <w:style w:type="paragraph" w:styleId="TOC6">
    <w:name w:val="toc 6"/>
    <w:basedOn w:val="Normal"/>
    <w:next w:val="Normal"/>
    <w:uiPriority w:val="39"/>
    <w:semiHidden/>
    <w:rsid w:val="00FD65F2"/>
    <w:pPr>
      <w:spacing w:after="100"/>
      <w:ind w:left="1100"/>
    </w:pPr>
    <w:rPr>
      <w:rFonts w:eastAsia="SimSun"/>
      <w:sz w:val="22"/>
      <w:szCs w:val="22"/>
      <w:lang w:eastAsia="zh-CN"/>
    </w:rPr>
  </w:style>
  <w:style w:type="paragraph" w:styleId="TOC7">
    <w:name w:val="toc 7"/>
    <w:basedOn w:val="Normal"/>
    <w:next w:val="Normal"/>
    <w:uiPriority w:val="39"/>
    <w:semiHidden/>
    <w:rsid w:val="00FD65F2"/>
    <w:pPr>
      <w:spacing w:after="100"/>
      <w:ind w:left="1320"/>
    </w:pPr>
    <w:rPr>
      <w:rFonts w:eastAsia="SimSun"/>
      <w:sz w:val="22"/>
      <w:szCs w:val="22"/>
      <w:lang w:eastAsia="zh-CN"/>
    </w:rPr>
  </w:style>
  <w:style w:type="paragraph" w:styleId="TOC8">
    <w:name w:val="toc 8"/>
    <w:basedOn w:val="Normal"/>
    <w:next w:val="Normal"/>
    <w:uiPriority w:val="39"/>
    <w:semiHidden/>
    <w:rsid w:val="00FD65F2"/>
    <w:pPr>
      <w:spacing w:after="100"/>
      <w:ind w:left="1540"/>
    </w:pPr>
    <w:rPr>
      <w:rFonts w:eastAsia="SimSun"/>
      <w:sz w:val="22"/>
      <w:szCs w:val="22"/>
      <w:lang w:eastAsia="zh-CN"/>
    </w:rPr>
  </w:style>
  <w:style w:type="paragraph" w:styleId="TOC9">
    <w:name w:val="toc 9"/>
    <w:basedOn w:val="Normal"/>
    <w:next w:val="Normal"/>
    <w:uiPriority w:val="39"/>
    <w:semiHidden/>
    <w:rsid w:val="00FD65F2"/>
    <w:pPr>
      <w:spacing w:after="100"/>
      <w:ind w:left="1760"/>
    </w:pPr>
    <w:rPr>
      <w:rFonts w:eastAsia="SimSun"/>
      <w:sz w:val="22"/>
      <w:szCs w:val="22"/>
      <w:lang w:eastAsia="zh-CN"/>
    </w:rPr>
  </w:style>
  <w:style w:type="numbering" w:customStyle="1" w:styleId="BulletList">
    <w:name w:val="BulletList"/>
    <w:uiPriority w:val="99"/>
    <w:rsid w:val="00CD20C3"/>
    <w:pPr>
      <w:numPr>
        <w:numId w:val="3"/>
      </w:numPr>
    </w:pPr>
  </w:style>
  <w:style w:type="character" w:customStyle="1" w:styleId="Heading4Char">
    <w:name w:val="Heading 4 Char"/>
    <w:basedOn w:val="DefaultParagraphFont"/>
    <w:link w:val="Heading4"/>
    <w:uiPriority w:val="9"/>
    <w:rsid w:val="00D24BBF"/>
    <w:rPr>
      <w:rFonts w:asciiTheme="majorHAnsi" w:eastAsiaTheme="majorEastAsia" w:hAnsiTheme="majorHAnsi" w:cstheme="majorBidi"/>
      <w:color w:val="0000CD" w:themeColor="accent1"/>
      <w:sz w:val="24"/>
      <w:szCs w:val="24"/>
      <w:lang w:eastAsia="zh-TW"/>
    </w:rPr>
  </w:style>
  <w:style w:type="character" w:customStyle="1" w:styleId="Heading5Char">
    <w:name w:val="Heading 5 Char"/>
    <w:basedOn w:val="DefaultParagraphFont"/>
    <w:link w:val="Heading5"/>
    <w:uiPriority w:val="9"/>
    <w:semiHidden/>
    <w:rsid w:val="00D24BBF"/>
    <w:rPr>
      <w:rFonts w:eastAsiaTheme="majorEastAsia" w:cstheme="majorBidi"/>
      <w:color w:val="000099" w:themeColor="accent1" w:themeShade="BF"/>
    </w:rPr>
  </w:style>
  <w:style w:type="character" w:customStyle="1" w:styleId="Heading6Char">
    <w:name w:val="Heading 6 Char"/>
    <w:basedOn w:val="DefaultParagraphFont"/>
    <w:link w:val="Heading6"/>
    <w:uiPriority w:val="9"/>
    <w:semiHidden/>
    <w:rsid w:val="00D24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BBF"/>
    <w:rPr>
      <w:rFonts w:eastAsiaTheme="majorEastAsia" w:cstheme="majorBidi"/>
      <w:color w:val="272727" w:themeColor="text1" w:themeTint="D8"/>
    </w:rPr>
  </w:style>
  <w:style w:type="paragraph" w:styleId="Title">
    <w:name w:val="Title"/>
    <w:basedOn w:val="Normal"/>
    <w:next w:val="Normal"/>
    <w:link w:val="TitleChar"/>
    <w:uiPriority w:val="10"/>
    <w:qFormat/>
    <w:rsid w:val="00423FE8"/>
    <w:pPr>
      <w:spacing w:after="360"/>
      <w:contextualSpacing/>
    </w:pPr>
    <w:rPr>
      <w:rFonts w:asciiTheme="majorHAnsi" w:eastAsiaTheme="majorEastAsia" w:hAnsiTheme="majorHAnsi" w:cstheme="majorBidi"/>
      <w:b/>
      <w:spacing w:val="-10"/>
      <w:kern w:val="28"/>
      <w:sz w:val="60"/>
      <w:szCs w:val="56"/>
    </w:rPr>
  </w:style>
  <w:style w:type="character" w:customStyle="1" w:styleId="TitleChar">
    <w:name w:val="Title Char"/>
    <w:basedOn w:val="DefaultParagraphFont"/>
    <w:link w:val="Title"/>
    <w:uiPriority w:val="10"/>
    <w:rsid w:val="00423FE8"/>
    <w:rPr>
      <w:rFonts w:asciiTheme="majorHAnsi" w:eastAsiaTheme="majorEastAsia" w:hAnsiTheme="majorHAnsi" w:cstheme="majorBidi"/>
      <w:b/>
      <w:spacing w:val="-10"/>
      <w:kern w:val="28"/>
      <w:sz w:val="60"/>
      <w:szCs w:val="56"/>
      <w:lang w:eastAsia="zh-TW"/>
    </w:rPr>
  </w:style>
  <w:style w:type="paragraph" w:styleId="Subtitle">
    <w:name w:val="Subtitle"/>
    <w:basedOn w:val="Normal"/>
    <w:next w:val="Normal"/>
    <w:link w:val="SubtitleChar"/>
    <w:uiPriority w:val="11"/>
    <w:semiHidden/>
    <w:qFormat/>
    <w:rsid w:val="00D24B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D24BBF"/>
    <w:rPr>
      <w:rFonts w:eastAsiaTheme="majorEastAsia" w:cstheme="majorBidi"/>
      <w:color w:val="595959" w:themeColor="text1" w:themeTint="A6"/>
      <w:spacing w:val="15"/>
      <w:sz w:val="28"/>
      <w:szCs w:val="28"/>
      <w:lang w:eastAsia="zh-TW"/>
    </w:rPr>
  </w:style>
  <w:style w:type="paragraph" w:styleId="Quote">
    <w:name w:val="Quote"/>
    <w:basedOn w:val="Normal"/>
    <w:next w:val="Normal"/>
    <w:link w:val="QuoteChar"/>
    <w:uiPriority w:val="29"/>
    <w:semiHidden/>
    <w:qFormat/>
    <w:rsid w:val="00D24BB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D24BBF"/>
    <w:rPr>
      <w:i/>
      <w:iCs/>
      <w:color w:val="404040" w:themeColor="text1" w:themeTint="BF"/>
    </w:rPr>
  </w:style>
  <w:style w:type="paragraph" w:styleId="ListParagraph">
    <w:name w:val="List Paragraph"/>
    <w:basedOn w:val="Normal"/>
    <w:uiPriority w:val="34"/>
    <w:semiHidden/>
    <w:qFormat/>
    <w:rsid w:val="00D24BBF"/>
    <w:pPr>
      <w:ind w:left="720"/>
      <w:contextualSpacing/>
    </w:pPr>
  </w:style>
  <w:style w:type="character" w:styleId="IntenseEmphasis">
    <w:name w:val="Intense Emphasis"/>
    <w:basedOn w:val="DefaultParagraphFont"/>
    <w:uiPriority w:val="21"/>
    <w:semiHidden/>
    <w:qFormat/>
    <w:rsid w:val="00D24BBF"/>
    <w:rPr>
      <w:i/>
      <w:iCs/>
      <w:color w:val="000099" w:themeColor="accent1" w:themeShade="BF"/>
    </w:rPr>
  </w:style>
  <w:style w:type="paragraph" w:styleId="IntenseQuote">
    <w:name w:val="Intense Quote"/>
    <w:basedOn w:val="Normal"/>
    <w:next w:val="Normal"/>
    <w:link w:val="IntenseQuoteChar"/>
    <w:uiPriority w:val="30"/>
    <w:semiHidden/>
    <w:qFormat/>
    <w:rsid w:val="00D24BBF"/>
    <w:pPr>
      <w:pBdr>
        <w:top w:val="single" w:sz="4" w:space="10" w:color="000099" w:themeColor="accent1" w:themeShade="BF"/>
        <w:bottom w:val="single" w:sz="4" w:space="10" w:color="000099" w:themeColor="accent1" w:themeShade="BF"/>
      </w:pBdr>
      <w:spacing w:before="360" w:after="360"/>
      <w:ind w:left="864" w:right="864"/>
      <w:jc w:val="center"/>
    </w:pPr>
    <w:rPr>
      <w:i/>
      <w:iCs/>
      <w:color w:val="000099" w:themeColor="accent1" w:themeShade="BF"/>
    </w:rPr>
  </w:style>
  <w:style w:type="character" w:customStyle="1" w:styleId="IntenseQuoteChar">
    <w:name w:val="Intense Quote Char"/>
    <w:basedOn w:val="DefaultParagraphFont"/>
    <w:link w:val="IntenseQuote"/>
    <w:uiPriority w:val="30"/>
    <w:semiHidden/>
    <w:rsid w:val="00D24BBF"/>
    <w:rPr>
      <w:i/>
      <w:iCs/>
      <w:color w:val="000099" w:themeColor="accent1" w:themeShade="BF"/>
    </w:rPr>
  </w:style>
  <w:style w:type="character" w:styleId="IntenseReference">
    <w:name w:val="Intense Reference"/>
    <w:basedOn w:val="DefaultParagraphFont"/>
    <w:uiPriority w:val="32"/>
    <w:semiHidden/>
    <w:qFormat/>
    <w:rsid w:val="00D24BBF"/>
    <w:rPr>
      <w:b/>
      <w:bCs/>
      <w:smallCaps/>
      <w:color w:val="000099" w:themeColor="accent1" w:themeShade="BF"/>
      <w:spacing w:val="5"/>
    </w:rPr>
  </w:style>
  <w:style w:type="paragraph" w:styleId="Header">
    <w:name w:val="header"/>
    <w:basedOn w:val="Normal"/>
    <w:link w:val="HeaderChar"/>
    <w:uiPriority w:val="99"/>
    <w:semiHidden/>
    <w:rsid w:val="00D24BBF"/>
    <w:pPr>
      <w:tabs>
        <w:tab w:val="center" w:pos="4513"/>
        <w:tab w:val="right" w:pos="9026"/>
      </w:tabs>
    </w:pPr>
  </w:style>
  <w:style w:type="character" w:customStyle="1" w:styleId="HeaderChar">
    <w:name w:val="Header Char"/>
    <w:basedOn w:val="DefaultParagraphFont"/>
    <w:link w:val="Header"/>
    <w:uiPriority w:val="99"/>
    <w:semiHidden/>
    <w:rsid w:val="00D24BBF"/>
    <w:rPr>
      <w:rFonts w:eastAsiaTheme="minorEastAsia"/>
      <w:sz w:val="20"/>
      <w:szCs w:val="20"/>
      <w:lang w:eastAsia="zh-TW"/>
    </w:rPr>
  </w:style>
  <w:style w:type="paragraph" w:styleId="Footer">
    <w:name w:val="footer"/>
    <w:basedOn w:val="Normal"/>
    <w:link w:val="FooterChar"/>
    <w:uiPriority w:val="99"/>
    <w:rsid w:val="00D05B38"/>
    <w:pPr>
      <w:pBdr>
        <w:top w:val="single" w:sz="4" w:space="16" w:color="auto"/>
      </w:pBdr>
      <w:tabs>
        <w:tab w:val="right" w:pos="11907"/>
      </w:tabs>
    </w:pPr>
    <w:rPr>
      <w:color w:val="000000" w:themeColor="text1"/>
    </w:rPr>
  </w:style>
  <w:style w:type="character" w:customStyle="1" w:styleId="FooterChar">
    <w:name w:val="Footer Char"/>
    <w:basedOn w:val="DefaultParagraphFont"/>
    <w:link w:val="Footer"/>
    <w:uiPriority w:val="99"/>
    <w:rsid w:val="00D05B38"/>
    <w:rPr>
      <w:rFonts w:eastAsiaTheme="minorEastAsia"/>
      <w:color w:val="000000" w:themeColor="text1"/>
      <w:sz w:val="20"/>
      <w:szCs w:val="20"/>
      <w:lang w:eastAsia="zh-TW"/>
    </w:rPr>
  </w:style>
  <w:style w:type="paragraph" w:styleId="BodyText">
    <w:name w:val="Body Text"/>
    <w:basedOn w:val="Normal"/>
    <w:link w:val="BodyTextChar"/>
    <w:qFormat/>
    <w:rsid w:val="001B49CF"/>
    <w:pPr>
      <w:spacing w:after="142"/>
    </w:pPr>
  </w:style>
  <w:style w:type="character" w:customStyle="1" w:styleId="BodyTextChar">
    <w:name w:val="Body Text Char"/>
    <w:basedOn w:val="DefaultParagraphFont"/>
    <w:link w:val="BodyText"/>
    <w:rsid w:val="001B49CF"/>
    <w:rPr>
      <w:rFonts w:eastAsiaTheme="minorEastAsia"/>
      <w:sz w:val="20"/>
      <w:szCs w:val="20"/>
      <w:lang w:eastAsia="zh-TW"/>
    </w:rPr>
  </w:style>
  <w:style w:type="paragraph" w:customStyle="1" w:styleId="Bodybold">
    <w:name w:val="Body bold"/>
    <w:basedOn w:val="BodyText"/>
    <w:qFormat/>
    <w:rsid w:val="00D24BBF"/>
    <w:rPr>
      <w:rFonts w:asciiTheme="majorHAnsi" w:hAnsiTheme="majorHAnsi"/>
    </w:rPr>
  </w:style>
  <w:style w:type="paragraph" w:customStyle="1" w:styleId="Bodytextblue">
    <w:name w:val="Body text blue"/>
    <w:basedOn w:val="BodyText"/>
    <w:qFormat/>
    <w:rsid w:val="00D24BBF"/>
    <w:rPr>
      <w:color w:val="0000CD" w:themeColor="accent1"/>
    </w:rPr>
  </w:style>
  <w:style w:type="paragraph" w:customStyle="1" w:styleId="Documentdate">
    <w:name w:val="Document date"/>
    <w:basedOn w:val="BodyText"/>
    <w:qFormat/>
    <w:rsid w:val="00423FE8"/>
    <w:rPr>
      <w:rFonts w:asciiTheme="majorHAnsi" w:hAnsiTheme="majorHAnsi"/>
      <w:b/>
    </w:rPr>
  </w:style>
  <w:style w:type="paragraph" w:customStyle="1" w:styleId="DocumentHeadline">
    <w:name w:val="Document Headline"/>
    <w:basedOn w:val="Title"/>
    <w:qFormat/>
    <w:rsid w:val="00423FE8"/>
    <w:rPr>
      <w:sz w:val="124"/>
    </w:rPr>
  </w:style>
  <w:style w:type="paragraph" w:customStyle="1" w:styleId="Quotestyle">
    <w:name w:val="Quote style"/>
    <w:basedOn w:val="BodyText"/>
    <w:qFormat/>
    <w:rsid w:val="00D24BBF"/>
    <w:rPr>
      <w:color w:val="0000CD" w:themeColor="accent1"/>
      <w:sz w:val="44"/>
    </w:rPr>
  </w:style>
  <w:style w:type="paragraph" w:customStyle="1" w:styleId="Subhead">
    <w:name w:val="Subhead"/>
    <w:basedOn w:val="Normal"/>
    <w:qFormat/>
    <w:rsid w:val="00423FE8"/>
    <w:pPr>
      <w:spacing w:after="600"/>
    </w:pPr>
    <w:rPr>
      <w:rFonts w:asciiTheme="majorHAnsi" w:hAnsiTheme="majorHAnsi"/>
      <w:b/>
      <w:sz w:val="60"/>
    </w:rPr>
  </w:style>
  <w:style w:type="paragraph" w:customStyle="1" w:styleId="TitleBlue">
    <w:name w:val="Title Blue"/>
    <w:basedOn w:val="Title"/>
    <w:qFormat/>
    <w:rsid w:val="00D05B38"/>
    <w:rPr>
      <w:color w:val="0000CD" w:themeColor="accent1"/>
    </w:rPr>
  </w:style>
  <w:style w:type="table" w:styleId="TableGrid">
    <w:name w:val="Table Grid"/>
    <w:basedOn w:val="TableNormal"/>
    <w:uiPriority w:val="39"/>
    <w:rsid w:val="001B7CBF"/>
    <w:rPr>
      <w:rFonts w:eastAsiaTheme="minorEastAsia"/>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mperialTableStyle">
    <w:name w:val="Imperial Table Style"/>
    <w:basedOn w:val="TableNormal"/>
    <w:uiPriority w:val="99"/>
    <w:rsid w:val="0047601B"/>
    <w:rPr>
      <w:rFonts w:eastAsiaTheme="minorEastAsia"/>
      <w:sz w:val="20"/>
      <w:szCs w:val="20"/>
      <w:lang w:eastAsia="zh-TW"/>
    </w:rPr>
    <w:tblPr>
      <w:tblStyleRowBandSize w:val="1"/>
      <w:tblBorders>
        <w:bottom w:val="single" w:sz="4" w:space="0" w:color="000000" w:themeColor="text1"/>
        <w:insideH w:val="single" w:sz="4" w:space="0" w:color="000000" w:themeColor="text1"/>
      </w:tblBorders>
      <w:tblCellMar>
        <w:top w:w="57" w:type="dxa"/>
        <w:bottom w:w="57" w:type="dxa"/>
      </w:tblCellMar>
    </w:tblPr>
    <w:tblStylePr w:type="firstRow">
      <w:rPr>
        <w:rFonts w:asciiTheme="majorHAnsi" w:hAnsiTheme="majorHAnsi"/>
        <w:color w:val="FFFFFF" w:themeColor="background1"/>
        <w:sz w:val="24"/>
      </w:rPr>
      <w:tblPr/>
      <w:tcPr>
        <w:tcBorders>
          <w:bottom w:val="nil"/>
          <w:right w:val="nil"/>
        </w:tcBorders>
        <w:shd w:val="clear" w:color="auto" w:fill="0000CD" w:themeFill="accent1"/>
      </w:tcPr>
    </w:tblStylePr>
    <w:tblStylePr w:type="band1Horz">
      <w:rPr>
        <w:rFonts w:asciiTheme="minorHAnsi" w:hAnsiTheme="minorHAnsi"/>
        <w:color w:val="000000" w:themeColor="text1"/>
        <w:sz w:val="20"/>
      </w:rPr>
    </w:tblStylePr>
    <w:tblStylePr w:type="band2Horz">
      <w:rPr>
        <w:rFonts w:asciiTheme="minorHAnsi" w:hAnsiTheme="minorHAnsi"/>
        <w:color w:val="000000" w:themeColor="text1"/>
        <w:sz w:val="20"/>
      </w:rPr>
    </w:tblStylePr>
  </w:style>
  <w:style w:type="character" w:styleId="Hyperlink">
    <w:name w:val="Hyperlink"/>
    <w:basedOn w:val="DefaultParagraphFont"/>
    <w:uiPriority w:val="99"/>
    <w:semiHidden/>
    <w:rsid w:val="00F92E39"/>
    <w:rPr>
      <w:color w:val="000080" w:themeColor="hyperlink"/>
      <w:u w:val="single"/>
    </w:rPr>
  </w:style>
  <w:style w:type="character" w:styleId="UnresolvedMention">
    <w:name w:val="Unresolved Mention"/>
    <w:basedOn w:val="DefaultParagraphFont"/>
    <w:uiPriority w:val="99"/>
    <w:semiHidden/>
    <w:rsid w:val="00F92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files.imperial.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irdy\Downloads\Imperial%20General%20Template%20Arial.dotx" TargetMode="External"/></Relationships>
</file>

<file path=word/theme/theme1.xml><?xml version="1.0" encoding="utf-8"?>
<a:theme xmlns:a="http://schemas.openxmlformats.org/drawingml/2006/main" name="Office Theme">
  <a:themeElements>
    <a:clrScheme name="Imperial Colour Theme">
      <a:dk1>
        <a:sysClr val="windowText" lastClr="000000"/>
      </a:dk1>
      <a:lt1>
        <a:sysClr val="window" lastClr="FFFFFF"/>
      </a:lt1>
      <a:dk2>
        <a:srgbClr val="000080"/>
      </a:dk2>
      <a:lt2>
        <a:srgbClr val="F5F5F5"/>
      </a:lt2>
      <a:accent1>
        <a:srgbClr val="0000CD"/>
      </a:accent1>
      <a:accent2>
        <a:srgbClr val="C71585"/>
      </a:accent2>
      <a:accent3>
        <a:srgbClr val="7B68EE"/>
      </a:accent3>
      <a:accent4>
        <a:srgbClr val="FF0000"/>
      </a:accent4>
      <a:accent5>
        <a:srgbClr val="FF4500"/>
      </a:accent5>
      <a:accent6>
        <a:srgbClr val="006400"/>
      </a:accent6>
      <a:hlink>
        <a:srgbClr val="000080"/>
      </a:hlink>
      <a:folHlink>
        <a:srgbClr val="C71585"/>
      </a:folHlink>
    </a:clrScheme>
    <a:fontScheme name="Imperial Arial fon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5E2C8-9811-478C-A96B-89C4877FFA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C2B1AB-2D33-4958-92D3-4CFDBF029B5F}">
  <ds:schemaRefs>
    <ds:schemaRef ds:uri="http://schemas.microsoft.com/sharepoint/v3/contenttype/forms"/>
  </ds:schemaRefs>
</ds:datastoreItem>
</file>

<file path=customXml/itemProps3.xml><?xml version="1.0" encoding="utf-8"?>
<ds:datastoreItem xmlns:ds="http://schemas.openxmlformats.org/officeDocument/2006/customXml" ds:itemID="{340EB374-7B67-45DC-BA6A-B0D207707391}">
  <ds:schemaRefs>
    <ds:schemaRef ds:uri="http://schemas.openxmlformats.org/officeDocument/2006/bibliography"/>
  </ds:schemaRefs>
</ds:datastoreItem>
</file>

<file path=customXml/itemProps4.xml><?xml version="1.0" encoding="utf-8"?>
<ds:datastoreItem xmlns:ds="http://schemas.openxmlformats.org/officeDocument/2006/customXml" ds:itemID="{A59913B7-F638-44BB-8FF3-E5621025A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811a0-f867-4eab-aad3-46e835e07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Imperial General Template Arial</Template>
  <TotalTime>13</TotalTime>
  <Pages>10</Pages>
  <Words>2099</Words>
  <Characters>11966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Birdy, Daljeet</dc:creator>
  <cp:keywords/>
  <dc:description/>
  <cp:lastModifiedBy>Boyd, Natasha E</cp:lastModifiedBy>
  <cp:revision>6</cp:revision>
  <dcterms:created xsi:type="dcterms:W3CDTF">2026-09-29T11:16:00Z</dcterms:created>
  <dcterms:modified xsi:type="dcterms:W3CDTF">2026-10-08T11:51:00Z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0x0101004F1F679E755E2747BF6F6B36EAA05BF1</vt:lpwstr>
  </property>
  <property fmtid="{D5CDD505-2E9C-101B-9397-08002B2CF9AE}" pid="3" name="GrammarlyDocumentId">
    <vt:lpwstr>5282733e-576f-4518-973e-3689e7484e39</vt:lpwstr>
  </property>
</Properties>
</file>