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FD86D" w14:textId="005E537A" w:rsidR="009E5569" w:rsidRDefault="00DF5437" w:rsidP="009E5569">
      <w:pPr>
        <w:pStyle w:val="ImperialTitle"/>
      </w:pPr>
      <w:r>
        <w:t>Examiners’ Progression and Award Board (EPAB)</w:t>
      </w:r>
      <w:r w:rsidR="009E5569">
        <w:t xml:space="preserve"> Agenda</w:t>
      </w:r>
    </w:p>
    <w:p w14:paraId="66320CA8" w14:textId="6B716BC2" w:rsidR="009E5569" w:rsidRDefault="009E5569" w:rsidP="009E5569">
      <w:pPr>
        <w:pStyle w:val="Imperialheading1"/>
      </w:pPr>
      <w:r>
        <w:t>Faculty(</w:t>
      </w:r>
      <w:proofErr w:type="spellStart"/>
      <w:r>
        <w:t>ies</w:t>
      </w:r>
      <w:proofErr w:type="spellEnd"/>
      <w:r>
        <w:t>) of {</w:t>
      </w:r>
      <w:r w:rsidRPr="009E5569">
        <w:rPr>
          <w:color w:val="FF0000"/>
        </w:rPr>
        <w:t>insert name</w:t>
      </w:r>
      <w:r>
        <w:t>}</w:t>
      </w:r>
    </w:p>
    <w:p w14:paraId="291C833E" w14:textId="77777777" w:rsidR="009E5569" w:rsidRDefault="009E5569" w:rsidP="009E5569">
      <w:pPr>
        <w:pStyle w:val="Imperialheading1"/>
      </w:pPr>
      <w:r>
        <w:t>Department(s) of {</w:t>
      </w:r>
      <w:r w:rsidRPr="009E5569">
        <w:rPr>
          <w:color w:val="FF0000"/>
        </w:rPr>
        <w:t>insert name</w:t>
      </w:r>
      <w:r>
        <w:t>}</w:t>
      </w:r>
    </w:p>
    <w:p w14:paraId="45E39ED1" w14:textId="5ECFC082" w:rsidR="009E5569" w:rsidRDefault="009E5569" w:rsidP="009E5569">
      <w:pPr>
        <w:pStyle w:val="Imperialheading1"/>
      </w:pPr>
      <w:r>
        <w:t>Name of programme(s):</w:t>
      </w:r>
      <w:r w:rsidR="00C75CB9">
        <w:t xml:space="preserve"> {</w:t>
      </w:r>
      <w:r w:rsidR="00C75CB9" w:rsidRPr="009E5569">
        <w:rPr>
          <w:color w:val="FF0000"/>
        </w:rPr>
        <w:t>insert name</w:t>
      </w:r>
      <w:r w:rsidR="00C75CB9">
        <w:t>}</w:t>
      </w:r>
    </w:p>
    <w:p w14:paraId="689161EC" w14:textId="61A69AF4" w:rsidR="009E5569" w:rsidRDefault="009E5569" w:rsidP="009E5569">
      <w:pPr>
        <w:pStyle w:val="Imperialheading1"/>
      </w:pPr>
      <w:r>
        <w:t>Date and time of meeting:</w:t>
      </w:r>
      <w:r w:rsidR="00C75CB9">
        <w:t xml:space="preserve"> {</w:t>
      </w:r>
      <w:r w:rsidR="00C75CB9">
        <w:rPr>
          <w:color w:val="FF0000"/>
        </w:rPr>
        <w:t>E.g</w:t>
      </w:r>
      <w:r w:rsidR="002E13E2">
        <w:rPr>
          <w:color w:val="FF0000"/>
        </w:rPr>
        <w:t>.</w:t>
      </w:r>
      <w:r w:rsidR="00C75CB9">
        <w:rPr>
          <w:color w:val="FF0000"/>
        </w:rPr>
        <w:t xml:space="preserve"> </w:t>
      </w:r>
      <w:r w:rsidR="0090267A">
        <w:rPr>
          <w:color w:val="FF0000"/>
        </w:rPr>
        <w:t>7 July</w:t>
      </w:r>
      <w:r w:rsidR="0090267A">
        <w:t xml:space="preserve"> </w:t>
      </w:r>
      <w:r w:rsidR="0090267A" w:rsidRPr="00C75CB9">
        <w:rPr>
          <w:color w:val="FF0000"/>
        </w:rPr>
        <w:t>202</w:t>
      </w:r>
      <w:r w:rsidR="0090267A">
        <w:rPr>
          <w:color w:val="FF0000"/>
        </w:rPr>
        <w:t>6</w:t>
      </w:r>
      <w:r w:rsidR="00C75CB9" w:rsidRPr="00C75CB9">
        <w:rPr>
          <w:color w:val="FF0000"/>
        </w:rPr>
        <w:t>, 14:00 – 15:00</w:t>
      </w:r>
      <w:r w:rsidR="00C75CB9">
        <w:t>}</w:t>
      </w:r>
    </w:p>
    <w:p w14:paraId="729EAA3A" w14:textId="0ACD0A37" w:rsidR="005D6ACA" w:rsidRDefault="009E5569" w:rsidP="009E5569">
      <w:pPr>
        <w:pStyle w:val="Imperialheading1"/>
        <w:pBdr>
          <w:bottom w:val="single" w:sz="12" w:space="1" w:color="auto"/>
        </w:pBdr>
      </w:pPr>
      <w:r>
        <w:t>Venue:</w:t>
      </w:r>
      <w:r w:rsidR="00C75CB9">
        <w:t xml:space="preserve"> {</w:t>
      </w:r>
      <w:r w:rsidR="00C75CB9">
        <w:rPr>
          <w:i/>
          <w:iCs/>
          <w:color w:val="FF0000"/>
        </w:rPr>
        <w:t>e.g. room name or online via Teams</w:t>
      </w:r>
      <w:r w:rsidR="00C75CB9">
        <w:t>}</w:t>
      </w:r>
    </w:p>
    <w:p w14:paraId="259566B4" w14:textId="77777777" w:rsidR="009E5569" w:rsidRDefault="009E5569" w:rsidP="009E5569">
      <w:pPr>
        <w:pStyle w:val="Imperialparalevel1"/>
        <w:numPr>
          <w:ilvl w:val="0"/>
          <w:numId w:val="0"/>
        </w:numPr>
        <w:ind w:left="360" w:hanging="360"/>
        <w:rPr>
          <w:bCs/>
        </w:rPr>
      </w:pPr>
      <w:bookmarkStart w:id="0" w:name="_Toc172705401"/>
    </w:p>
    <w:p w14:paraId="2BEEAA94" w14:textId="77777777" w:rsidR="009E5569" w:rsidRPr="009E5569" w:rsidRDefault="009E5569" w:rsidP="009E5569">
      <w:pPr>
        <w:pStyle w:val="Imperialparalevel1"/>
        <w:rPr>
          <w:b/>
          <w:bCs/>
        </w:rPr>
      </w:pPr>
      <w:r w:rsidRPr="009E5569">
        <w:rPr>
          <w:b/>
          <w:bCs/>
        </w:rPr>
        <w:t>Welcome and apologies for absence</w:t>
      </w:r>
    </w:p>
    <w:p w14:paraId="7E12B8F8" w14:textId="77777777" w:rsidR="009E5569" w:rsidRPr="00C75CB9" w:rsidRDefault="009E5569" w:rsidP="009E5569">
      <w:pPr>
        <w:pStyle w:val="ImperialNormalINDENTED"/>
        <w:rPr>
          <w:i/>
          <w:iCs/>
          <w:color w:val="FF0000"/>
        </w:rPr>
      </w:pPr>
      <w:r w:rsidRPr="00C75CB9">
        <w:rPr>
          <w:i/>
          <w:iCs/>
          <w:color w:val="FF0000"/>
        </w:rPr>
        <w:t xml:space="preserve">Note all attendees at the Board </w:t>
      </w:r>
    </w:p>
    <w:p w14:paraId="685285CC" w14:textId="0E6BAF7B" w:rsidR="00DF5437" w:rsidRDefault="0090267A" w:rsidP="009E5569">
      <w:pPr>
        <w:pStyle w:val="Imperialparalevel1"/>
        <w:rPr>
          <w:rFonts w:cs="Calibri"/>
          <w:b/>
        </w:rPr>
      </w:pPr>
      <w:r>
        <w:rPr>
          <w:rFonts w:cs="Calibri"/>
          <w:b/>
        </w:rPr>
        <w:t>Confirmation</w:t>
      </w:r>
      <w:r w:rsidR="00DF5437">
        <w:rPr>
          <w:rFonts w:cs="Calibri"/>
          <w:b/>
        </w:rPr>
        <w:t xml:space="preserve"> of quoracy</w:t>
      </w:r>
    </w:p>
    <w:p w14:paraId="21A4A53E" w14:textId="2BAC9219" w:rsidR="00DF5437" w:rsidRPr="00DF5437" w:rsidRDefault="00DF5437" w:rsidP="00DF5437">
      <w:pPr>
        <w:pStyle w:val="ImperialNormalINDENTED"/>
        <w:rPr>
          <w:i/>
          <w:iCs/>
          <w:color w:val="FF0000"/>
        </w:rPr>
      </w:pPr>
      <w:r w:rsidRPr="00DF5437">
        <w:rPr>
          <w:i/>
          <w:iCs/>
          <w:color w:val="FF0000"/>
        </w:rPr>
        <w:t>Minimum of 60% of the voting Board members including the Chair and at least one duly appointed External Examiner.</w:t>
      </w:r>
    </w:p>
    <w:p w14:paraId="020172DA" w14:textId="3DB51E27" w:rsidR="009E5569" w:rsidRPr="00ED0651" w:rsidRDefault="009E5569" w:rsidP="009E5569">
      <w:pPr>
        <w:pStyle w:val="Imperialparalevel1"/>
        <w:rPr>
          <w:rFonts w:cs="Calibri"/>
          <w:b/>
        </w:rPr>
      </w:pPr>
      <w:r w:rsidRPr="00ED0651">
        <w:rPr>
          <w:rFonts w:cs="Calibri"/>
          <w:b/>
        </w:rPr>
        <w:t>Declaration of conflicts of interest (if any)</w:t>
      </w:r>
    </w:p>
    <w:p w14:paraId="0C9FB69E" w14:textId="77777777" w:rsidR="009E5569" w:rsidRPr="00C75CB9" w:rsidRDefault="009E5569" w:rsidP="009E5569">
      <w:pPr>
        <w:pStyle w:val="ImperialNormalINDENTED"/>
        <w:rPr>
          <w:i/>
          <w:iCs/>
          <w:color w:val="FF0000"/>
        </w:rPr>
      </w:pPr>
      <w:r w:rsidRPr="00C75CB9">
        <w:rPr>
          <w:i/>
          <w:iCs/>
          <w:color w:val="FF0000"/>
        </w:rPr>
        <w:t>Declarations are expected to have been provided to the Chair in advance of the meeting and will be formally noted in the minutes.</w:t>
      </w:r>
    </w:p>
    <w:p w14:paraId="6FB64AA2" w14:textId="7CAC0B4C" w:rsidR="003E4A28" w:rsidRDefault="003E4A28" w:rsidP="009E5569">
      <w:pPr>
        <w:pStyle w:val="Imperialparalevel1"/>
        <w:rPr>
          <w:rFonts w:cs="Calibri"/>
          <w:b/>
        </w:rPr>
      </w:pPr>
      <w:r w:rsidRPr="003E4A28">
        <w:rPr>
          <w:rFonts w:cs="Calibri"/>
          <w:b/>
        </w:rPr>
        <w:t>Minutes of the Previous Meeting held on [insert date] and Matters Arising</w:t>
      </w:r>
    </w:p>
    <w:p w14:paraId="2D07A1A8" w14:textId="4BDA760A" w:rsidR="003E4A28" w:rsidRDefault="003E4A28" w:rsidP="009E5569">
      <w:pPr>
        <w:pStyle w:val="Imperialparalevel1"/>
        <w:rPr>
          <w:rFonts w:cs="Calibri"/>
          <w:b/>
        </w:rPr>
      </w:pPr>
      <w:r>
        <w:rPr>
          <w:rFonts w:cs="Calibri"/>
          <w:b/>
        </w:rPr>
        <w:t>Report on Chair’s Actions</w:t>
      </w:r>
    </w:p>
    <w:p w14:paraId="74CDBBF5" w14:textId="13C11EB5" w:rsidR="003E4A28" w:rsidRPr="003E4A28" w:rsidRDefault="003E4A28" w:rsidP="003E4A28">
      <w:pPr>
        <w:pStyle w:val="ImperialNormalINDENTED"/>
        <w:rPr>
          <w:i/>
          <w:iCs/>
          <w:color w:val="FF0000"/>
        </w:rPr>
      </w:pPr>
      <w:r w:rsidRPr="003E4A28">
        <w:rPr>
          <w:i/>
          <w:iCs/>
          <w:color w:val="FF0000"/>
        </w:rPr>
        <w:t xml:space="preserve">Details of Chair’s action should include: </w:t>
      </w:r>
      <w:r w:rsidR="0090267A">
        <w:rPr>
          <w:i/>
          <w:iCs/>
          <w:color w:val="FF0000"/>
        </w:rPr>
        <w:t>t</w:t>
      </w:r>
      <w:r w:rsidRPr="003E4A28">
        <w:rPr>
          <w:i/>
          <w:iCs/>
          <w:color w:val="FF0000"/>
        </w:rPr>
        <w:t xml:space="preserve">he Board to which the action relates, its purpose, and the </w:t>
      </w:r>
      <w:proofErr w:type="gramStart"/>
      <w:r w:rsidRPr="003E4A28">
        <w:rPr>
          <w:i/>
          <w:iCs/>
          <w:color w:val="FF0000"/>
        </w:rPr>
        <w:t>final outcome</w:t>
      </w:r>
      <w:proofErr w:type="gramEnd"/>
      <w:r w:rsidRPr="003E4A28">
        <w:rPr>
          <w:i/>
          <w:iCs/>
          <w:color w:val="FF0000"/>
        </w:rPr>
        <w:t>.</w:t>
      </w:r>
    </w:p>
    <w:p w14:paraId="20D0AF66" w14:textId="0F8D2022" w:rsidR="003E4A28" w:rsidRDefault="003E4A28" w:rsidP="009E5569">
      <w:pPr>
        <w:pStyle w:val="Imperialparalevel1"/>
        <w:rPr>
          <w:rFonts w:cs="Calibri"/>
          <w:b/>
        </w:rPr>
      </w:pPr>
      <w:proofErr w:type="gramStart"/>
      <w:r w:rsidRPr="003E4A28">
        <w:rPr>
          <w:rFonts w:cs="Calibri"/>
          <w:b/>
        </w:rPr>
        <w:t>A brief summary</w:t>
      </w:r>
      <w:proofErr w:type="gramEnd"/>
      <w:r w:rsidRPr="003E4A28">
        <w:rPr>
          <w:rFonts w:cs="Calibri"/>
          <w:b/>
        </w:rPr>
        <w:t xml:space="preserve"> of what action (if any) was taken </w:t>
      </w:r>
      <w:proofErr w:type="gramStart"/>
      <w:r w:rsidRPr="003E4A28">
        <w:rPr>
          <w:rFonts w:cs="Calibri"/>
          <w:b/>
        </w:rPr>
        <w:t>as a result of</w:t>
      </w:r>
      <w:proofErr w:type="gramEnd"/>
      <w:r w:rsidRPr="003E4A28">
        <w:rPr>
          <w:rFonts w:cs="Calibri"/>
          <w:b/>
        </w:rPr>
        <w:t xml:space="preserve"> the external examiners’ reports from the previous year</w:t>
      </w:r>
    </w:p>
    <w:p w14:paraId="2E926C86" w14:textId="77777777" w:rsidR="003E4A28" w:rsidRPr="003E4A28" w:rsidRDefault="003E4A28" w:rsidP="003E4A28">
      <w:pPr>
        <w:pStyle w:val="Imperialparalevel1"/>
        <w:rPr>
          <w:b/>
        </w:rPr>
      </w:pPr>
      <w:r w:rsidRPr="003E4A28">
        <w:rPr>
          <w:b/>
        </w:rPr>
        <w:t>Consideration of module marks</w:t>
      </w:r>
    </w:p>
    <w:p w14:paraId="425A1923" w14:textId="77777777" w:rsidR="003E4A28" w:rsidRPr="003E4A28" w:rsidRDefault="003E4A28" w:rsidP="003E4A28">
      <w:pPr>
        <w:ind w:left="360"/>
        <w:rPr>
          <w:rFonts w:ascii="Imperial Sans Text" w:hAnsi="Imperial Sans Text"/>
          <w:i/>
          <w:color w:val="FF0000"/>
        </w:rPr>
      </w:pPr>
      <w:r w:rsidRPr="003E4A28">
        <w:rPr>
          <w:rFonts w:ascii="Imperial Sans Text" w:hAnsi="Imperial Sans Text"/>
          <w:i/>
          <w:color w:val="FF0000"/>
        </w:rPr>
        <w:t>Where a sub-board has not met to consider the module outcomes the Board should first review to ensure that marking and all quality assurances process are complete. This may also include any moderation actions such as scaling. Where a sub-board has met, a brief note of their observations should be made. The EPAB must then consider any recommendations made by the sub-board. The External Examiners should be consulted during these discussions.</w:t>
      </w:r>
    </w:p>
    <w:p w14:paraId="522D8E1A" w14:textId="66D630E5" w:rsidR="003E4A28" w:rsidRDefault="003E4A28" w:rsidP="003E4A28">
      <w:pPr>
        <w:pStyle w:val="Imperialparalevel1"/>
        <w:rPr>
          <w:rFonts w:cs="Calibri"/>
          <w:b/>
        </w:rPr>
      </w:pPr>
      <w:r w:rsidRPr="003E4A28">
        <w:rPr>
          <w:rFonts w:cs="Calibri"/>
          <w:b/>
        </w:rPr>
        <w:lastRenderedPageBreak/>
        <w:t>Consideration of examination results and confirmation of progression and award made to individual candidates, including:</w:t>
      </w:r>
    </w:p>
    <w:p w14:paraId="2CCA4202" w14:textId="1317F3F3" w:rsidR="003E4A28" w:rsidRPr="003E4A28" w:rsidRDefault="003E4A28" w:rsidP="003E4A28">
      <w:pPr>
        <w:pStyle w:val="Imperialparalevel2"/>
        <w:ind w:left="1080" w:hanging="360"/>
        <w:rPr>
          <w:rFonts w:cs="Calibri"/>
          <w:b/>
        </w:rPr>
      </w:pPr>
      <w:r>
        <w:rPr>
          <w:rFonts w:cs="Calibri"/>
          <w:b/>
        </w:rPr>
        <w:t>Consideration of recommendations regarding candidates at classification borderlines</w:t>
      </w:r>
      <w:r w:rsidR="0090267A">
        <w:rPr>
          <w:rFonts w:cs="Calibri"/>
          <w:b/>
        </w:rPr>
        <w:t>.</w:t>
      </w:r>
    </w:p>
    <w:p w14:paraId="53CF4D4B" w14:textId="77777777" w:rsidR="003E4A28" w:rsidRPr="003E4A28" w:rsidRDefault="003E4A28" w:rsidP="003E4A28">
      <w:pPr>
        <w:pStyle w:val="ImperialNormalINDENTED"/>
        <w:ind w:left="1015"/>
        <w:rPr>
          <w:i/>
          <w:iCs/>
          <w:color w:val="FF0000"/>
        </w:rPr>
      </w:pPr>
      <w:r w:rsidRPr="003E4A28">
        <w:rPr>
          <w:i/>
          <w:iCs/>
          <w:color w:val="FF0000"/>
        </w:rPr>
        <w:t>In all circumstances where a candidate falls into the borderline, the decisions and reasoning must be recorded in the minutes whether promoted or not promoted.</w:t>
      </w:r>
    </w:p>
    <w:p w14:paraId="5227958D" w14:textId="141C0C7E" w:rsidR="003E4A28" w:rsidRPr="003E4A28" w:rsidRDefault="003E4A28" w:rsidP="003E4A28">
      <w:pPr>
        <w:pStyle w:val="Imperialparalevel2"/>
        <w:ind w:left="1080" w:hanging="360"/>
        <w:rPr>
          <w:rFonts w:cs="Calibri"/>
          <w:b/>
        </w:rPr>
      </w:pPr>
      <w:r w:rsidRPr="003E4A28">
        <w:rPr>
          <w:rFonts w:cs="Calibri"/>
          <w:b/>
        </w:rPr>
        <w:t xml:space="preserve">Consideration of recommendations by the Mitigating Circumstances Board for students who have </w:t>
      </w:r>
      <w:r w:rsidR="0090267A">
        <w:rPr>
          <w:rFonts w:cs="Calibri"/>
          <w:b/>
        </w:rPr>
        <w:t xml:space="preserve">accepted claims for </w:t>
      </w:r>
      <w:r w:rsidRPr="003E4A28">
        <w:rPr>
          <w:rFonts w:cs="Calibri"/>
          <w:b/>
        </w:rPr>
        <w:t>mitigating circumstances.</w:t>
      </w:r>
    </w:p>
    <w:p w14:paraId="53A130D1" w14:textId="77777777" w:rsidR="003E4A28" w:rsidRPr="003E4A28" w:rsidRDefault="003E4A28" w:rsidP="003E4A28">
      <w:pPr>
        <w:pStyle w:val="ImperialNormalINDENTED"/>
        <w:ind w:left="1015"/>
        <w:rPr>
          <w:i/>
          <w:iCs/>
          <w:color w:val="FF0000"/>
        </w:rPr>
      </w:pPr>
      <w:r w:rsidRPr="003E4A28">
        <w:rPr>
          <w:i/>
          <w:iCs/>
          <w:color w:val="FF0000"/>
        </w:rPr>
        <w:t>Reasons for the outcome of the recommendations must be recorded. If there have been no instances of mitigating circumstances this should be recorded.</w:t>
      </w:r>
    </w:p>
    <w:p w14:paraId="032BF927" w14:textId="77777777" w:rsidR="003E4A28" w:rsidRPr="003E4A28" w:rsidRDefault="003E4A28" w:rsidP="003E4A28">
      <w:pPr>
        <w:pStyle w:val="Imperialparalevel2"/>
        <w:ind w:left="1080" w:hanging="360"/>
        <w:rPr>
          <w:rFonts w:cs="Calibri"/>
          <w:b/>
        </w:rPr>
      </w:pPr>
      <w:r w:rsidRPr="003E4A28">
        <w:rPr>
          <w:rFonts w:cs="Calibri"/>
          <w:b/>
        </w:rPr>
        <w:t>Note and confirmation of application of:</w:t>
      </w:r>
    </w:p>
    <w:p w14:paraId="49021014" w14:textId="18F67145" w:rsidR="003E4A28" w:rsidRPr="003E4A28" w:rsidRDefault="003E4A28" w:rsidP="003E4A28">
      <w:pPr>
        <w:pStyle w:val="Imperialparalevel3"/>
        <w:rPr>
          <w:rFonts w:cs="Calibri"/>
          <w:b/>
        </w:rPr>
      </w:pPr>
      <w:r w:rsidRPr="003E4A28">
        <w:rPr>
          <w:rFonts w:cs="Calibri"/>
          <w:b/>
        </w:rPr>
        <w:t>Penalties for late submission</w:t>
      </w:r>
      <w:r w:rsidR="0090267A">
        <w:rPr>
          <w:rFonts w:cs="Calibri"/>
          <w:b/>
        </w:rPr>
        <w:t>.</w:t>
      </w:r>
    </w:p>
    <w:p w14:paraId="6F2FB0F9" w14:textId="389A3927" w:rsidR="003E4A28" w:rsidRPr="003E4A28" w:rsidRDefault="003E4A28" w:rsidP="003E4A28">
      <w:pPr>
        <w:pStyle w:val="Imperialparalevel3"/>
        <w:rPr>
          <w:rFonts w:cs="Calibri"/>
          <w:b/>
        </w:rPr>
      </w:pPr>
      <w:r w:rsidRPr="003E4A28">
        <w:rPr>
          <w:rFonts w:cs="Calibri"/>
          <w:b/>
        </w:rPr>
        <w:t>Sanction</w:t>
      </w:r>
      <w:r w:rsidR="0090267A">
        <w:rPr>
          <w:rFonts w:cs="Calibri"/>
          <w:b/>
        </w:rPr>
        <w:t>s</w:t>
      </w:r>
      <w:r w:rsidRPr="003E4A28">
        <w:rPr>
          <w:rFonts w:cs="Calibri"/>
          <w:b/>
        </w:rPr>
        <w:t xml:space="preserve"> under the Academic Misconduct procedures</w:t>
      </w:r>
      <w:r w:rsidR="0090267A">
        <w:rPr>
          <w:rFonts w:cs="Calibri"/>
          <w:b/>
        </w:rPr>
        <w:t>.</w:t>
      </w:r>
    </w:p>
    <w:p w14:paraId="4292290A" w14:textId="77777777" w:rsidR="003E4A28" w:rsidRPr="003E4A28" w:rsidRDefault="003E4A28" w:rsidP="003E4A28">
      <w:pPr>
        <w:pStyle w:val="Imperialparalevel1"/>
        <w:rPr>
          <w:rFonts w:eastAsiaTheme="minorHAnsi" w:cs="Calibri"/>
          <w:b/>
          <w:color w:val="000000"/>
          <w:lang w:eastAsia="en-US"/>
        </w:rPr>
      </w:pPr>
      <w:r w:rsidRPr="003E4A28">
        <w:rPr>
          <w:rFonts w:eastAsiaTheme="minorHAnsi" w:cs="Calibri"/>
          <w:b/>
          <w:color w:val="000000"/>
          <w:lang w:eastAsia="en-US"/>
        </w:rPr>
        <w:t xml:space="preserve">Re-sit arrangements are agreed. </w:t>
      </w:r>
    </w:p>
    <w:p w14:paraId="55309284" w14:textId="587AC54C" w:rsidR="003E4A28" w:rsidRPr="003E4A28" w:rsidRDefault="003E4A28" w:rsidP="003E4A28">
      <w:pPr>
        <w:pStyle w:val="Imperialparalevel1"/>
        <w:rPr>
          <w:rFonts w:eastAsiaTheme="minorHAnsi" w:cs="Calibri"/>
          <w:b/>
          <w:color w:val="000000"/>
          <w:lang w:eastAsia="en-US"/>
        </w:rPr>
      </w:pPr>
      <w:r w:rsidRPr="003E4A28">
        <w:rPr>
          <w:rFonts w:eastAsiaTheme="minorHAnsi" w:cs="Calibri"/>
          <w:b/>
          <w:color w:val="000000"/>
          <w:lang w:eastAsia="en-US"/>
        </w:rPr>
        <w:t xml:space="preserve">Summary of action taken by the Board during the academic year under the </w:t>
      </w:r>
      <w:hyperlink r:id="rId8" w:history="1">
        <w:r w:rsidRPr="003E4A28">
          <w:rPr>
            <w:rStyle w:val="Hyperlink"/>
            <w:rFonts w:eastAsiaTheme="minorHAnsi" w:cs="Calibri"/>
            <w:b/>
            <w:lang w:eastAsia="en-US"/>
          </w:rPr>
          <w:t>Academic Misconduct Policy and Procedures</w:t>
        </w:r>
      </w:hyperlink>
      <w:r w:rsidRPr="003E4A28">
        <w:rPr>
          <w:rFonts w:eastAsiaTheme="minorHAnsi" w:cs="Calibri"/>
          <w:b/>
          <w:color w:val="000000"/>
          <w:lang w:eastAsia="en-US"/>
        </w:rPr>
        <w:t xml:space="preserve"> [located under Academic Integrity]. (If there have been no minor misconduct offences this should also be recorded).</w:t>
      </w:r>
    </w:p>
    <w:p w14:paraId="4371AEF0" w14:textId="77777777" w:rsidR="003E4A28" w:rsidRPr="003E4A28" w:rsidRDefault="003E4A28" w:rsidP="003E4A28">
      <w:pPr>
        <w:pStyle w:val="ImperialNormalINDENTED"/>
        <w:rPr>
          <w:i/>
          <w:iCs/>
          <w:color w:val="FF0000"/>
        </w:rPr>
      </w:pPr>
      <w:r w:rsidRPr="003E4A28">
        <w:rPr>
          <w:i/>
          <w:iCs/>
          <w:color w:val="FF0000"/>
        </w:rPr>
        <w:t>Summaries of actions and process. Specific case details will be recorded during the consideration of the student mark profiles.</w:t>
      </w:r>
    </w:p>
    <w:p w14:paraId="70EBADAA" w14:textId="77777777" w:rsidR="003E4A28" w:rsidRPr="003E4A28" w:rsidRDefault="003E4A28" w:rsidP="003E4A28">
      <w:pPr>
        <w:pStyle w:val="Imperialparalevel1"/>
        <w:rPr>
          <w:rFonts w:eastAsiaTheme="minorHAnsi" w:cs="Calibri"/>
          <w:b/>
          <w:color w:val="000000"/>
          <w:lang w:eastAsia="en-US"/>
        </w:rPr>
      </w:pPr>
      <w:r w:rsidRPr="003E4A28">
        <w:rPr>
          <w:rFonts w:eastAsiaTheme="minorHAnsi" w:cs="Calibri"/>
          <w:b/>
          <w:color w:val="000000"/>
          <w:lang w:eastAsia="en-US"/>
        </w:rPr>
        <w:t>Decisions made regarding special awards, prizes and Dean’s list (as appropriate).</w:t>
      </w:r>
    </w:p>
    <w:p w14:paraId="698671DF" w14:textId="77777777" w:rsidR="003E4A28" w:rsidRPr="003E4A28" w:rsidRDefault="003E4A28" w:rsidP="003E4A28">
      <w:pPr>
        <w:pStyle w:val="Imperialparalevel1"/>
        <w:rPr>
          <w:rFonts w:eastAsiaTheme="minorHAnsi" w:cs="Calibri"/>
          <w:b/>
          <w:color w:val="000000"/>
          <w:lang w:eastAsia="en-US"/>
        </w:rPr>
      </w:pPr>
      <w:r w:rsidRPr="003E4A28">
        <w:rPr>
          <w:rFonts w:eastAsiaTheme="minorHAnsi" w:cs="Calibri"/>
          <w:b/>
          <w:color w:val="000000"/>
          <w:lang w:eastAsia="en-US"/>
        </w:rPr>
        <w:t>Consideration of the overview of results and management information set data with comments from the Director of Undergraduate Studies/Postgraduate Studies on these.</w:t>
      </w:r>
    </w:p>
    <w:p w14:paraId="44F2FFA7" w14:textId="77777777" w:rsidR="003E4A28" w:rsidRPr="003E4A28" w:rsidRDefault="003E4A28" w:rsidP="003E4A28">
      <w:pPr>
        <w:pStyle w:val="Imperialparalevel1"/>
        <w:rPr>
          <w:rFonts w:eastAsiaTheme="minorHAnsi" w:cs="Calibri"/>
          <w:b/>
          <w:color w:val="000000"/>
          <w:lang w:eastAsia="en-US"/>
        </w:rPr>
      </w:pPr>
      <w:r w:rsidRPr="003E4A28">
        <w:rPr>
          <w:rFonts w:eastAsiaTheme="minorHAnsi" w:cs="Calibri"/>
          <w:b/>
          <w:color w:val="000000"/>
          <w:lang w:eastAsia="en-US"/>
        </w:rPr>
        <w:t>General preliminary comments made by the external examiners on the outcome of assessments for the current academic session and their reflections on the examination process and standards achieved.</w:t>
      </w:r>
    </w:p>
    <w:p w14:paraId="5E52E4E0" w14:textId="77777777" w:rsidR="003E4A28" w:rsidRPr="003E4A28" w:rsidRDefault="003E4A28" w:rsidP="003E4A28">
      <w:pPr>
        <w:pStyle w:val="Imperialparalevel1"/>
        <w:rPr>
          <w:rFonts w:eastAsiaTheme="minorHAnsi" w:cs="Calibri"/>
          <w:b/>
          <w:color w:val="000000"/>
          <w:lang w:eastAsia="en-US"/>
        </w:rPr>
      </w:pPr>
      <w:r w:rsidRPr="003E4A28">
        <w:rPr>
          <w:rFonts w:eastAsiaTheme="minorHAnsi" w:cs="Calibri"/>
          <w:b/>
          <w:color w:val="000000"/>
          <w:lang w:eastAsia="en-US"/>
        </w:rPr>
        <w:t>Formal confirmation that the marks, decisions and awards for the current session are endorsed by external examiners.</w:t>
      </w:r>
    </w:p>
    <w:p w14:paraId="3E6D796F" w14:textId="77777777" w:rsidR="003E4A28" w:rsidRPr="003E4A28" w:rsidRDefault="003E4A28" w:rsidP="003E4A28">
      <w:pPr>
        <w:pStyle w:val="Imperialparalevel1"/>
        <w:rPr>
          <w:rFonts w:eastAsiaTheme="minorHAnsi" w:cs="Calibri"/>
          <w:b/>
          <w:color w:val="000000"/>
          <w:lang w:eastAsia="en-US"/>
        </w:rPr>
      </w:pPr>
      <w:r w:rsidRPr="003E4A28">
        <w:rPr>
          <w:rFonts w:eastAsiaTheme="minorHAnsi" w:cs="Calibri"/>
          <w:b/>
          <w:color w:val="000000"/>
          <w:lang w:eastAsia="en-US"/>
        </w:rPr>
        <w:t>Consideration of examination arrangements and procedures, amendments to marking schemes/assessment formats for future cohorts.</w:t>
      </w:r>
    </w:p>
    <w:p w14:paraId="2A9F97B0" w14:textId="77777777" w:rsidR="00C75CB9" w:rsidRPr="002E13E2" w:rsidRDefault="009E5569" w:rsidP="009E5569">
      <w:pPr>
        <w:pStyle w:val="Imperialparalevel1"/>
        <w:rPr>
          <w:rFonts w:cs="Calibri"/>
          <w:b/>
        </w:rPr>
      </w:pPr>
      <w:r w:rsidRPr="00ED0651">
        <w:rPr>
          <w:rFonts w:cs="Calibri"/>
          <w:b/>
          <w:iCs/>
        </w:rPr>
        <w:t>Any Other Business</w:t>
      </w:r>
    </w:p>
    <w:p w14:paraId="07A140AD" w14:textId="5FB4A717" w:rsidR="002E13E2" w:rsidRPr="002E13E2" w:rsidRDefault="002E13E2" w:rsidP="002E13E2">
      <w:pPr>
        <w:pStyle w:val="Imperialparalevel1"/>
        <w:numPr>
          <w:ilvl w:val="0"/>
          <w:numId w:val="0"/>
        </w:numPr>
        <w:ind w:left="360"/>
        <w:rPr>
          <w:rFonts w:cs="Calibri"/>
          <w:bCs/>
          <w:i/>
          <w:iCs/>
          <w:color w:val="FF0000"/>
        </w:rPr>
      </w:pPr>
      <w:r>
        <w:rPr>
          <w:rFonts w:cs="Calibri"/>
          <w:bCs/>
          <w:i/>
          <w:iCs/>
          <w:color w:val="FF0000"/>
        </w:rPr>
        <w:t>Please remind</w:t>
      </w:r>
      <w:r w:rsidR="00DF2D15">
        <w:rPr>
          <w:rFonts w:cs="Calibri"/>
          <w:bCs/>
          <w:i/>
          <w:iCs/>
          <w:color w:val="FF0000"/>
        </w:rPr>
        <w:t xml:space="preserve"> the External Examiners that their annual report should be submitted through the online report template in the next month.</w:t>
      </w:r>
    </w:p>
    <w:p w14:paraId="7606F384" w14:textId="6619D22F" w:rsidR="009E5569" w:rsidRPr="00C75CB9" w:rsidRDefault="009E5569" w:rsidP="009E5569">
      <w:pPr>
        <w:pStyle w:val="Imperialparalevel1"/>
        <w:rPr>
          <w:rFonts w:cs="Calibri"/>
          <w:b/>
        </w:rPr>
      </w:pPr>
      <w:r w:rsidRPr="00C75CB9">
        <w:rPr>
          <w:b/>
          <w:iCs/>
        </w:rPr>
        <w:t>Date, time and place of next meeting</w:t>
      </w:r>
      <w:bookmarkEnd w:id="0"/>
    </w:p>
    <w:sectPr w:rsidR="009E5569" w:rsidRPr="00C75CB9" w:rsidSect="005D6ACA">
      <w:headerReference w:type="even" r:id="rId9"/>
      <w:headerReference w:type="default" r:id="rId10"/>
      <w:footerReference w:type="even" r:id="rId11"/>
      <w:footerReference w:type="default" r:id="rId12"/>
      <w:headerReference w:type="first" r:id="rId13"/>
      <w:footerReference w:type="first" r:id="rId14"/>
      <w:pgSz w:w="11907" w:h="16839" w:code="9"/>
      <w:pgMar w:top="1418" w:right="1084" w:bottom="895" w:left="964"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D4C3E" w14:textId="77777777" w:rsidR="00741792" w:rsidRDefault="00741792" w:rsidP="006C1A6D">
      <w:r>
        <w:separator/>
      </w:r>
    </w:p>
  </w:endnote>
  <w:endnote w:type="continuationSeparator" w:id="0">
    <w:p w14:paraId="1CAC6EB9" w14:textId="77777777" w:rsidR="00741792" w:rsidRDefault="00741792" w:rsidP="006C1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Imperial Sans Text">
    <w:panose1 w:val="020B0503020202020204"/>
    <w:charset w:val="00"/>
    <w:family w:val="swiss"/>
    <w:pitch w:val="variable"/>
    <w:sig w:usb0="A000004F" w:usb1="00002063" w:usb2="000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14046" w14:textId="77777777" w:rsidR="003E4A28" w:rsidRDefault="003E4A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AA672" w14:textId="77777777" w:rsidR="00FA55DA" w:rsidRDefault="00FA55DA" w:rsidP="00FA55DA">
    <w:pPr>
      <w:jc w:val="right"/>
      <w:rPr>
        <w:sz w:val="12"/>
        <w:szCs w:val="12"/>
      </w:rPr>
    </w:pPr>
  </w:p>
  <w:tbl>
    <w:tblPr>
      <w:tblStyle w:val="TableGrid"/>
      <w:tblW w:w="9922" w:type="dxa"/>
      <w:tblBorders>
        <w:top w:val="single" w:sz="6" w:space="0" w:color="4F81BD" w:themeColor="accent1"/>
        <w:left w:val="none" w:sz="0" w:space="0" w:color="auto"/>
        <w:bottom w:val="single" w:sz="6" w:space="0" w:color="4F81BD" w:themeColor="accent1"/>
        <w:right w:val="none" w:sz="0" w:space="0" w:color="auto"/>
        <w:insideH w:val="single" w:sz="6" w:space="0" w:color="4F81BD" w:themeColor="accent1"/>
        <w:insideV w:val="single" w:sz="6" w:space="0" w:color="4F81BD" w:themeColor="accent1"/>
      </w:tblBorders>
      <w:tblLayout w:type="fixed"/>
      <w:tblCellMar>
        <w:left w:w="0" w:type="dxa"/>
        <w:right w:w="0" w:type="dxa"/>
      </w:tblCellMar>
      <w:tblLook w:val="0600" w:firstRow="0" w:lastRow="0" w:firstColumn="0" w:lastColumn="0" w:noHBand="1" w:noVBand="1"/>
    </w:tblPr>
    <w:tblGrid>
      <w:gridCol w:w="4535"/>
      <w:gridCol w:w="5387"/>
    </w:tblGrid>
    <w:tr w:rsidR="00FA55DA" w:rsidRPr="00FA55DA" w14:paraId="7E8E943D" w14:textId="77777777" w:rsidTr="00807D38">
      <w:trPr>
        <w:cantSplit/>
        <w:trHeight w:hRule="exact" w:val="535"/>
      </w:trPr>
      <w:tc>
        <w:tcPr>
          <w:tcW w:w="4535" w:type="dxa"/>
          <w:tcBorders>
            <w:top w:val="single" w:sz="6" w:space="0" w:color="auto"/>
            <w:bottom w:val="single" w:sz="6" w:space="0" w:color="auto"/>
            <w:right w:val="single" w:sz="6" w:space="0" w:color="auto"/>
          </w:tcBorders>
          <w:vAlign w:val="center"/>
        </w:tcPr>
        <w:p w14:paraId="1CE06CE9" w14:textId="77777777" w:rsidR="00FA55DA" w:rsidRDefault="00FA55DA" w:rsidP="00FA55DA">
          <w:pPr>
            <w:pStyle w:val="Footer"/>
          </w:pPr>
          <w:r>
            <w:t>Imperial College London</w:t>
          </w:r>
        </w:p>
      </w:tc>
      <w:tc>
        <w:tcPr>
          <w:tcW w:w="5387" w:type="dxa"/>
          <w:tcBorders>
            <w:top w:val="single" w:sz="6" w:space="0" w:color="auto"/>
            <w:left w:val="single" w:sz="6" w:space="0" w:color="auto"/>
            <w:bottom w:val="single" w:sz="6" w:space="0" w:color="auto"/>
          </w:tcBorders>
          <w:vAlign w:val="center"/>
        </w:tcPr>
        <w:sdt>
          <w:sdtPr>
            <w:id w:val="1969006548"/>
            <w:docPartObj>
              <w:docPartGallery w:val="Page Numbers (Top of Page)"/>
              <w:docPartUnique/>
            </w:docPartObj>
          </w:sdtPr>
          <w:sdtEndPr/>
          <w:sdtContent>
            <w:p w14:paraId="68BEE61B" w14:textId="77777777" w:rsidR="00FA55DA" w:rsidRDefault="00FA55DA" w:rsidP="00FA55DA">
              <w:pPr>
                <w:pStyle w:val="Footer"/>
                <w:jc w:val="right"/>
              </w:pPr>
              <w:r w:rsidRPr="005F7B9F">
                <w:t xml:space="preserve">Page </w:t>
              </w:r>
              <w:r w:rsidRPr="005F7B9F">
                <w:fldChar w:fldCharType="begin"/>
              </w:r>
              <w:r w:rsidRPr="00FA55DA">
                <w:instrText xml:space="preserve"> PAGE </w:instrText>
              </w:r>
              <w:r w:rsidRPr="005F7B9F">
                <w:fldChar w:fldCharType="separate"/>
              </w:r>
              <w:r w:rsidRPr="00FA55DA">
                <w:t>1</w:t>
              </w:r>
              <w:r w:rsidRPr="005F7B9F">
                <w:fldChar w:fldCharType="end"/>
              </w:r>
              <w:r w:rsidRPr="005F7B9F">
                <w:t xml:space="preserve"> of </w:t>
              </w:r>
              <w:r w:rsidRPr="005F7B9F">
                <w:fldChar w:fldCharType="begin"/>
              </w:r>
              <w:r w:rsidRPr="00FA55DA">
                <w:instrText xml:space="preserve"> NUMPAGES  </w:instrText>
              </w:r>
              <w:r w:rsidRPr="005F7B9F">
                <w:fldChar w:fldCharType="separate"/>
              </w:r>
              <w:r w:rsidRPr="00FA55DA">
                <w:t>4</w:t>
              </w:r>
              <w:r w:rsidRPr="005F7B9F">
                <w:fldChar w:fldCharType="end"/>
              </w:r>
            </w:p>
          </w:sdtContent>
        </w:sdt>
      </w:tc>
    </w:tr>
  </w:tbl>
  <w:p w14:paraId="3ED9E0B8" w14:textId="77777777" w:rsidR="001F0F90" w:rsidRPr="00692B00" w:rsidRDefault="001F0F90" w:rsidP="00FA55DA">
    <w:pPr>
      <w:jc w:val="right"/>
      <w:rPr>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0BF99" w14:textId="77777777" w:rsidR="002567A7" w:rsidRPr="0095674A" w:rsidRDefault="002567A7" w:rsidP="002567A7">
    <w:pPr>
      <w:rPr>
        <w:color w:val="auto"/>
      </w:rPr>
    </w:pPr>
  </w:p>
  <w:tbl>
    <w:tblPr>
      <w:tblStyle w:val="TableGrid"/>
      <w:tblW w:w="9922" w:type="dxa"/>
      <w:tblBorders>
        <w:top w:val="single" w:sz="6" w:space="0" w:color="4F81BD" w:themeColor="accent1"/>
        <w:left w:val="none" w:sz="0" w:space="0" w:color="auto"/>
        <w:bottom w:val="single" w:sz="6" w:space="0" w:color="4F81BD" w:themeColor="accent1"/>
        <w:right w:val="none" w:sz="0" w:space="0" w:color="auto"/>
        <w:insideH w:val="single" w:sz="6" w:space="0" w:color="4F81BD" w:themeColor="accent1"/>
        <w:insideV w:val="single" w:sz="6" w:space="0" w:color="4F81BD" w:themeColor="accent1"/>
      </w:tblBorders>
      <w:tblLayout w:type="fixed"/>
      <w:tblCellMar>
        <w:left w:w="0" w:type="dxa"/>
        <w:right w:w="0" w:type="dxa"/>
      </w:tblCellMar>
      <w:tblLook w:val="0600" w:firstRow="0" w:lastRow="0" w:firstColumn="0" w:lastColumn="0" w:noHBand="1" w:noVBand="1"/>
    </w:tblPr>
    <w:tblGrid>
      <w:gridCol w:w="4535"/>
      <w:gridCol w:w="5387"/>
    </w:tblGrid>
    <w:tr w:rsidR="0095674A" w:rsidRPr="0095674A" w14:paraId="26414650" w14:textId="77777777" w:rsidTr="002567A7">
      <w:trPr>
        <w:cantSplit/>
        <w:trHeight w:hRule="exact" w:val="535"/>
      </w:trPr>
      <w:tc>
        <w:tcPr>
          <w:tcW w:w="4535" w:type="dxa"/>
          <w:tcBorders>
            <w:top w:val="single" w:sz="6" w:space="0" w:color="auto"/>
            <w:bottom w:val="single" w:sz="6" w:space="0" w:color="auto"/>
            <w:right w:val="single" w:sz="6" w:space="0" w:color="auto"/>
          </w:tcBorders>
          <w:vAlign w:val="center"/>
        </w:tcPr>
        <w:p w14:paraId="79D30D32" w14:textId="77777777" w:rsidR="002567A7" w:rsidRPr="0095674A" w:rsidRDefault="002567A7" w:rsidP="002567A7">
          <w:pPr>
            <w:pStyle w:val="Footer"/>
            <w:rPr>
              <w:color w:val="auto"/>
            </w:rPr>
          </w:pPr>
          <w:r w:rsidRPr="0095674A">
            <w:rPr>
              <w:color w:val="auto"/>
            </w:rPr>
            <w:t>Imperial College London</w:t>
          </w:r>
        </w:p>
      </w:tc>
      <w:tc>
        <w:tcPr>
          <w:tcW w:w="5387" w:type="dxa"/>
          <w:tcBorders>
            <w:top w:val="single" w:sz="6" w:space="0" w:color="auto"/>
            <w:left w:val="single" w:sz="6" w:space="0" w:color="auto"/>
            <w:bottom w:val="single" w:sz="6" w:space="0" w:color="auto"/>
          </w:tcBorders>
          <w:vAlign w:val="center"/>
        </w:tcPr>
        <w:sdt>
          <w:sdtPr>
            <w:rPr>
              <w:color w:val="auto"/>
            </w:rPr>
            <w:id w:val="526837594"/>
            <w:docPartObj>
              <w:docPartGallery w:val="Page Numbers (Top of Page)"/>
              <w:docPartUnique/>
            </w:docPartObj>
          </w:sdtPr>
          <w:sdtEndPr/>
          <w:sdtContent>
            <w:p w14:paraId="30AE3558" w14:textId="77777777" w:rsidR="002567A7" w:rsidRPr="0095674A" w:rsidRDefault="00E760A2" w:rsidP="00FA55DA">
              <w:pPr>
                <w:pStyle w:val="Footer"/>
                <w:jc w:val="right"/>
                <w:rPr>
                  <w:color w:val="auto"/>
                </w:rPr>
              </w:pPr>
              <w:r w:rsidRPr="0095674A">
                <w:rPr>
                  <w:color w:val="auto"/>
                </w:rPr>
                <w:t>imperial.ac.uk</w:t>
              </w:r>
            </w:p>
          </w:sdtContent>
        </w:sdt>
      </w:tc>
    </w:tr>
  </w:tbl>
  <w:p w14:paraId="313340A2" w14:textId="77777777" w:rsidR="001F0F90" w:rsidRPr="00692B00" w:rsidRDefault="001F0F90" w:rsidP="00FA55DA">
    <w:pPr>
      <w:pStyle w:val="Footer"/>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EF0F0" w14:textId="77777777" w:rsidR="00741792" w:rsidRDefault="00741792" w:rsidP="006C1A6D">
      <w:r>
        <w:separator/>
      </w:r>
    </w:p>
  </w:footnote>
  <w:footnote w:type="continuationSeparator" w:id="0">
    <w:p w14:paraId="23845A5E" w14:textId="77777777" w:rsidR="00741792" w:rsidRDefault="00741792" w:rsidP="006C1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A345D" w14:textId="77777777" w:rsidR="003E4A28" w:rsidRDefault="003E4A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665"/>
      <w:gridCol w:w="3116"/>
    </w:tblGrid>
    <w:tr w:rsidR="002567A7" w:rsidRPr="00353E0C" w14:paraId="08ADC7B3" w14:textId="77777777" w:rsidTr="002567A7">
      <w:trPr>
        <w:cantSplit/>
        <w:trHeight w:val="567"/>
      </w:trPr>
      <w:tc>
        <w:tcPr>
          <w:tcW w:w="6665" w:type="dxa"/>
        </w:tcPr>
        <w:p w14:paraId="7A3FEA65" w14:textId="77777777" w:rsidR="002567A7" w:rsidRDefault="002567A7" w:rsidP="002567A7">
          <w:pPr>
            <w:pStyle w:val="Header"/>
          </w:pPr>
        </w:p>
      </w:tc>
      <w:tc>
        <w:tcPr>
          <w:tcW w:w="3116" w:type="dxa"/>
        </w:tcPr>
        <w:p w14:paraId="4222C1A6" w14:textId="77777777" w:rsidR="003E4A28" w:rsidRPr="0095674A" w:rsidRDefault="003E4A28" w:rsidP="003E4A28">
          <w:pPr>
            <w:pStyle w:val="Addressdetails"/>
            <w:rPr>
              <w:rFonts w:ascii="Imperial Sans Text" w:hAnsi="Imperial Sans Text"/>
              <w:b/>
              <w:bCs/>
            </w:rPr>
          </w:pPr>
          <w:r>
            <w:rPr>
              <w:rFonts w:ascii="Imperial Sans Text" w:hAnsi="Imperial Sans Text"/>
              <w:b/>
              <w:bCs/>
            </w:rPr>
            <w:t>EPAB Agenda</w:t>
          </w:r>
        </w:p>
        <w:p w14:paraId="64360D6C" w14:textId="4A6BDA84" w:rsidR="002567A7" w:rsidRPr="00353E0C" w:rsidRDefault="003E4A28" w:rsidP="003E4A28">
          <w:pPr>
            <w:pStyle w:val="Addressdetails"/>
            <w:rPr>
              <w:lang w:val="de-DE"/>
            </w:rPr>
          </w:pPr>
          <w:r w:rsidRPr="009E5569">
            <w:rPr>
              <w:rFonts w:ascii="Imperial Sans Text" w:hAnsi="Imperial Sans Text"/>
              <w:i/>
              <w:iCs/>
              <w:color w:val="FF0000"/>
              <w:lang w:val="de-DE"/>
            </w:rPr>
            <w:t>Department Name</w:t>
          </w:r>
        </w:p>
      </w:tc>
    </w:tr>
  </w:tbl>
  <w:p w14:paraId="0DD2C658" w14:textId="77777777" w:rsidR="00D54F31" w:rsidRDefault="00D54F31" w:rsidP="002567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055EA" w14:textId="77777777" w:rsidR="003E6CBF" w:rsidRDefault="003E6CBF" w:rsidP="003E6CBF">
    <w:pPr>
      <w:pStyle w:val="Header"/>
    </w:pP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665"/>
      <w:gridCol w:w="3116"/>
    </w:tblGrid>
    <w:tr w:rsidR="003E6CBF" w:rsidRPr="00353E0C" w14:paraId="6E58FC8D" w14:textId="77777777" w:rsidTr="003E6CBF">
      <w:trPr>
        <w:cantSplit/>
        <w:trHeight w:val="1560"/>
      </w:trPr>
      <w:tc>
        <w:tcPr>
          <w:tcW w:w="6665" w:type="dxa"/>
        </w:tcPr>
        <w:p w14:paraId="4C7CE2A0" w14:textId="77777777" w:rsidR="003E6CBF" w:rsidRDefault="0095674A" w:rsidP="003E6CBF">
          <w:pPr>
            <w:pStyle w:val="Header"/>
          </w:pPr>
          <w:r>
            <w:rPr>
              <w:noProof/>
            </w:rPr>
            <w:drawing>
              <wp:inline distT="0" distB="0" distL="0" distR="0" wp14:anchorId="3C69308E" wp14:editId="2A788C42">
                <wp:extent cx="2297151" cy="252290"/>
                <wp:effectExtent l="0" t="0" r="0" b="0"/>
                <wp:docPr id="1618393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35779" name="Picture 1045335779"/>
                        <pic:cNvPicPr/>
                      </pic:nvPicPr>
                      <pic:blipFill>
                        <a:blip r:embed="rId1"/>
                        <a:stretch>
                          <a:fillRect/>
                        </a:stretch>
                      </pic:blipFill>
                      <pic:spPr>
                        <a:xfrm>
                          <a:off x="0" y="0"/>
                          <a:ext cx="2345883" cy="257642"/>
                        </a:xfrm>
                        <a:prstGeom prst="rect">
                          <a:avLst/>
                        </a:prstGeom>
                      </pic:spPr>
                    </pic:pic>
                  </a:graphicData>
                </a:graphic>
              </wp:inline>
            </w:drawing>
          </w:r>
        </w:p>
      </w:tc>
      <w:tc>
        <w:tcPr>
          <w:tcW w:w="3116" w:type="dxa"/>
        </w:tcPr>
        <w:p w14:paraId="6E0EEE30" w14:textId="6F06700C" w:rsidR="003E6CBF" w:rsidRPr="0095674A" w:rsidRDefault="003E4A28" w:rsidP="003E6CBF">
          <w:pPr>
            <w:pStyle w:val="Addressdetails"/>
            <w:rPr>
              <w:rFonts w:ascii="Imperial Sans Text" w:hAnsi="Imperial Sans Text"/>
              <w:b/>
              <w:bCs/>
            </w:rPr>
          </w:pPr>
          <w:r>
            <w:rPr>
              <w:rFonts w:ascii="Imperial Sans Text" w:hAnsi="Imperial Sans Text"/>
              <w:b/>
              <w:bCs/>
            </w:rPr>
            <w:t xml:space="preserve">EPAB </w:t>
          </w:r>
          <w:r w:rsidR="009E5569">
            <w:rPr>
              <w:rFonts w:ascii="Imperial Sans Text" w:hAnsi="Imperial Sans Text"/>
              <w:b/>
              <w:bCs/>
            </w:rPr>
            <w:t>Agenda</w:t>
          </w:r>
        </w:p>
        <w:p w14:paraId="4DD48E04" w14:textId="7C4B9965" w:rsidR="003E6CBF" w:rsidRPr="009E5569" w:rsidRDefault="009E5569" w:rsidP="003E6CBF">
          <w:pPr>
            <w:pStyle w:val="Addressdetails"/>
            <w:rPr>
              <w:rFonts w:ascii="Imperial Sans Text" w:hAnsi="Imperial Sans Text"/>
              <w:i/>
              <w:iCs/>
              <w:color w:val="FF0000"/>
              <w:lang w:val="de-DE"/>
            </w:rPr>
          </w:pPr>
          <w:r w:rsidRPr="009E5569">
            <w:rPr>
              <w:rFonts w:ascii="Imperial Sans Text" w:hAnsi="Imperial Sans Text"/>
              <w:i/>
              <w:iCs/>
              <w:color w:val="FF0000"/>
              <w:lang w:val="de-DE"/>
            </w:rPr>
            <w:t>Department Name</w:t>
          </w:r>
        </w:p>
      </w:tc>
    </w:tr>
  </w:tbl>
  <w:p w14:paraId="66DDA9E7" w14:textId="77777777" w:rsidR="005D0480" w:rsidRDefault="005D0480" w:rsidP="003E6C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F4C9A"/>
    <w:multiLevelType w:val="multilevel"/>
    <w:tmpl w:val="5CD0271E"/>
    <w:numStyleLink w:val="Regulations"/>
  </w:abstractNum>
  <w:abstractNum w:abstractNumId="1" w15:restartNumberingAfterBreak="0">
    <w:nsid w:val="07335994"/>
    <w:multiLevelType w:val="hybridMultilevel"/>
    <w:tmpl w:val="8FBC9A5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2" w15:restartNumberingAfterBreak="0">
    <w:nsid w:val="096A6A5F"/>
    <w:multiLevelType w:val="hybridMultilevel"/>
    <w:tmpl w:val="08EED8EC"/>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3" w15:restartNumberingAfterBreak="0">
    <w:nsid w:val="0F33567F"/>
    <w:multiLevelType w:val="hybridMultilevel"/>
    <w:tmpl w:val="348899A6"/>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4" w15:restartNumberingAfterBreak="0">
    <w:nsid w:val="117731FB"/>
    <w:multiLevelType w:val="hybridMultilevel"/>
    <w:tmpl w:val="700021E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15:restartNumberingAfterBreak="0">
    <w:nsid w:val="17CA5845"/>
    <w:multiLevelType w:val="hybridMultilevel"/>
    <w:tmpl w:val="148EC92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340" w:hanging="36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D738C4"/>
    <w:multiLevelType w:val="multilevel"/>
    <w:tmpl w:val="4B40392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7F31CD"/>
    <w:multiLevelType w:val="hybridMultilevel"/>
    <w:tmpl w:val="27FE8C42"/>
    <w:lvl w:ilvl="0" w:tplc="4B66006A">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8" w15:restartNumberingAfterBreak="0">
    <w:nsid w:val="2D1D5D1A"/>
    <w:multiLevelType w:val="hybridMultilevel"/>
    <w:tmpl w:val="00CA9D7C"/>
    <w:lvl w:ilvl="0" w:tplc="468A7932">
      <w:start w:val="15"/>
      <w:numFmt w:val="decimal"/>
      <w:lvlText w:val="%1."/>
      <w:lvlJc w:val="left"/>
      <w:pPr>
        <w:ind w:left="928" w:hanging="360"/>
      </w:pPr>
      <w:rPr>
        <w:rFonts w:hint="default"/>
        <w:b w:val="0"/>
        <w:i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9" w15:restartNumberingAfterBreak="0">
    <w:nsid w:val="2E6520A3"/>
    <w:multiLevelType w:val="hybridMultilevel"/>
    <w:tmpl w:val="76A2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6F1D54"/>
    <w:multiLevelType w:val="multilevel"/>
    <w:tmpl w:val="5CD0271E"/>
    <w:numStyleLink w:val="Regulations"/>
  </w:abstractNum>
  <w:abstractNum w:abstractNumId="11" w15:restartNumberingAfterBreak="0">
    <w:nsid w:val="32D13854"/>
    <w:multiLevelType w:val="hybridMultilevel"/>
    <w:tmpl w:val="7C229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FC64AA"/>
    <w:multiLevelType w:val="hybridMultilevel"/>
    <w:tmpl w:val="5820525E"/>
    <w:lvl w:ilvl="0" w:tplc="CCE2B330">
      <w:start w:val="1"/>
      <w:numFmt w:val="decimal"/>
      <w:lvlText w:val="%1."/>
      <w:lvlJc w:val="left"/>
      <w:pPr>
        <w:ind w:left="720" w:hanging="360"/>
      </w:pPr>
      <w:rPr>
        <w:rFonts w:hint="default"/>
        <w:b/>
      </w:rPr>
    </w:lvl>
    <w:lvl w:ilvl="1" w:tplc="91CA5436">
      <w:numFmt w:val="bullet"/>
      <w:lvlText w:val=""/>
      <w:lvlJc w:val="left"/>
      <w:pPr>
        <w:ind w:left="1440" w:hanging="360"/>
      </w:pPr>
      <w:rPr>
        <w:rFonts w:ascii="Symbol" w:eastAsia="Calibri" w:hAnsi="Symbo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0F0B36"/>
    <w:multiLevelType w:val="multilevel"/>
    <w:tmpl w:val="ABA8CBD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5C1071"/>
    <w:multiLevelType w:val="hybridMultilevel"/>
    <w:tmpl w:val="C084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8B0D47"/>
    <w:multiLevelType w:val="multilevel"/>
    <w:tmpl w:val="21AAC190"/>
    <w:lvl w:ilvl="0">
      <w:start w:val="1"/>
      <w:numFmt w:val="decimal"/>
      <w:lvlText w:val="%1"/>
      <w:lvlJc w:val="left"/>
      <w:pPr>
        <w:ind w:left="540" w:hanging="540"/>
      </w:pPr>
      <w:rPr>
        <w:rFonts w:hint="default"/>
      </w:rPr>
    </w:lvl>
    <w:lvl w:ilvl="1">
      <w:start w:val="1"/>
      <w:numFmt w:val="decimal"/>
      <w:lvlText w:val="%2."/>
      <w:lvlJc w:val="left"/>
      <w:pPr>
        <w:ind w:left="360" w:hanging="360"/>
      </w:pPr>
      <w:rPr>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55597E"/>
    <w:multiLevelType w:val="hybridMultilevel"/>
    <w:tmpl w:val="E6921BAA"/>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7" w15:restartNumberingAfterBreak="0">
    <w:nsid w:val="40F9506C"/>
    <w:multiLevelType w:val="hybridMultilevel"/>
    <w:tmpl w:val="BCACC8BA"/>
    <w:lvl w:ilvl="0" w:tplc="9AC6347A">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8" w15:restartNumberingAfterBreak="0">
    <w:nsid w:val="43210C1A"/>
    <w:multiLevelType w:val="hybridMultilevel"/>
    <w:tmpl w:val="09C2C7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85907AF4">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DD1C19"/>
    <w:multiLevelType w:val="hybridMultilevel"/>
    <w:tmpl w:val="48D21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1C2F29"/>
    <w:multiLevelType w:val="hybridMultilevel"/>
    <w:tmpl w:val="E81C15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B400FF9"/>
    <w:multiLevelType w:val="multilevel"/>
    <w:tmpl w:val="4B40392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757C23"/>
    <w:multiLevelType w:val="hybridMultilevel"/>
    <w:tmpl w:val="DFCE945E"/>
    <w:lvl w:ilvl="0" w:tplc="7AA478C0">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3" w15:restartNumberingAfterBreak="0">
    <w:nsid w:val="51086991"/>
    <w:multiLevelType w:val="multilevel"/>
    <w:tmpl w:val="955085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CC5B35"/>
    <w:multiLevelType w:val="multilevel"/>
    <w:tmpl w:val="5CD0271E"/>
    <w:styleLink w:val="Regulations"/>
    <w:lvl w:ilvl="0">
      <w:start w:val="1"/>
      <w:numFmt w:val="decimal"/>
      <w:pStyle w:val="Imperialparalevel1"/>
      <w:lvlText w:val="%1"/>
      <w:lvlJc w:val="left"/>
      <w:pPr>
        <w:ind w:left="360" w:hanging="360"/>
      </w:pPr>
      <w:rPr>
        <w:rFonts w:ascii="Times New Roman" w:hAnsi="Times New Roman" w:hint="default"/>
      </w:rPr>
    </w:lvl>
    <w:lvl w:ilvl="1">
      <w:start w:val="1"/>
      <w:numFmt w:val="lowerLetter"/>
      <w:pStyle w:val="Imperialparalevel2"/>
      <w:lvlText w:val="%2."/>
      <w:lvlJc w:val="left"/>
      <w:pPr>
        <w:ind w:left="1440" w:hanging="360"/>
      </w:pPr>
    </w:lvl>
    <w:lvl w:ilvl="2">
      <w:start w:val="1"/>
      <w:numFmt w:val="lowerRoman"/>
      <w:pStyle w:val="Imperialparalevel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5AB5421"/>
    <w:multiLevelType w:val="hybridMultilevel"/>
    <w:tmpl w:val="F5F0B556"/>
    <w:lvl w:ilvl="0" w:tplc="4646572E">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900E09"/>
    <w:multiLevelType w:val="multilevel"/>
    <w:tmpl w:val="21AAC190"/>
    <w:lvl w:ilvl="0">
      <w:start w:val="1"/>
      <w:numFmt w:val="decimal"/>
      <w:lvlText w:val="%1"/>
      <w:lvlJc w:val="left"/>
      <w:pPr>
        <w:ind w:left="540" w:hanging="540"/>
      </w:pPr>
      <w:rPr>
        <w:rFonts w:hint="default"/>
      </w:rPr>
    </w:lvl>
    <w:lvl w:ilvl="1">
      <w:start w:val="1"/>
      <w:numFmt w:val="decimal"/>
      <w:lvlText w:val="%2."/>
      <w:lvlJc w:val="left"/>
      <w:pPr>
        <w:ind w:left="360" w:hanging="360"/>
      </w:pPr>
      <w:rPr>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F0163DE"/>
    <w:multiLevelType w:val="hybridMultilevel"/>
    <w:tmpl w:val="1756BF8A"/>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FC0922"/>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9" w15:restartNumberingAfterBreak="0">
    <w:nsid w:val="752B50CD"/>
    <w:multiLevelType w:val="hybridMultilevel"/>
    <w:tmpl w:val="022A6F72"/>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896587"/>
    <w:multiLevelType w:val="hybridMultilevel"/>
    <w:tmpl w:val="177AEE2E"/>
    <w:lvl w:ilvl="0" w:tplc="0809000F">
      <w:start w:val="1"/>
      <w:numFmt w:val="decimal"/>
      <w:lvlText w:val="%1."/>
      <w:lvlJc w:val="left"/>
      <w:pPr>
        <w:ind w:left="720" w:hanging="360"/>
      </w:pPr>
      <w:rPr>
        <w:rFonts w:hint="default"/>
      </w:rPr>
    </w:lvl>
    <w:lvl w:ilvl="1" w:tplc="E460E114">
      <w:start w:val="1"/>
      <w:numFmt w:val="bullet"/>
      <w:lvlText w:val=""/>
      <w:lvlJc w:val="left"/>
      <w:pPr>
        <w:ind w:left="1440" w:hanging="360"/>
      </w:pPr>
      <w:rPr>
        <w:rFonts w:ascii="Symbol" w:hAnsi="Symbol"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B734B0"/>
    <w:multiLevelType w:val="hybridMultilevel"/>
    <w:tmpl w:val="00CA9D7C"/>
    <w:lvl w:ilvl="0" w:tplc="468A7932">
      <w:start w:val="15"/>
      <w:numFmt w:val="decimal"/>
      <w:lvlText w:val="%1."/>
      <w:lvlJc w:val="left"/>
      <w:pPr>
        <w:ind w:left="928" w:hanging="360"/>
      </w:pPr>
      <w:rPr>
        <w:rFonts w:hint="default"/>
        <w:b w:val="0"/>
        <w:i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num w:numId="1" w16cid:durableId="882983416">
    <w:abstractNumId w:val="8"/>
  </w:num>
  <w:num w:numId="2" w16cid:durableId="90665595">
    <w:abstractNumId w:val="31"/>
  </w:num>
  <w:num w:numId="3" w16cid:durableId="603344381">
    <w:abstractNumId w:val="28"/>
  </w:num>
  <w:num w:numId="4" w16cid:durableId="396441058">
    <w:abstractNumId w:val="9"/>
  </w:num>
  <w:num w:numId="5" w16cid:durableId="1916737689">
    <w:abstractNumId w:val="12"/>
  </w:num>
  <w:num w:numId="6" w16cid:durableId="149905439">
    <w:abstractNumId w:val="25"/>
  </w:num>
  <w:num w:numId="7" w16cid:durableId="1910916258">
    <w:abstractNumId w:val="14"/>
  </w:num>
  <w:num w:numId="8" w16cid:durableId="1640528792">
    <w:abstractNumId w:val="29"/>
  </w:num>
  <w:num w:numId="9" w16cid:durableId="850290882">
    <w:abstractNumId w:val="27"/>
  </w:num>
  <w:num w:numId="10" w16cid:durableId="1544949358">
    <w:abstractNumId w:val="24"/>
  </w:num>
  <w:num w:numId="11" w16cid:durableId="352850202">
    <w:abstractNumId w:val="19"/>
  </w:num>
  <w:num w:numId="12" w16cid:durableId="1215703863">
    <w:abstractNumId w:val="4"/>
  </w:num>
  <w:num w:numId="13" w16cid:durableId="1549342775">
    <w:abstractNumId w:val="11"/>
  </w:num>
  <w:num w:numId="14" w16cid:durableId="902106005">
    <w:abstractNumId w:val="0"/>
    <w:lvlOverride w:ilvl="0">
      <w:lvl w:ilvl="0">
        <w:start w:val="1"/>
        <w:numFmt w:val="decimal"/>
        <w:pStyle w:val="Imperialparalevel1"/>
        <w:lvlText w:val="%1."/>
        <w:lvlJc w:val="left"/>
        <w:pPr>
          <w:ind w:left="360" w:hanging="360"/>
        </w:pPr>
        <w:rPr>
          <w:rFonts w:hint="default"/>
          <w:b/>
          <w:bCs w:val="0"/>
          <w:i w:val="0"/>
          <w:iCs/>
        </w:rPr>
      </w:lvl>
    </w:lvlOverride>
    <w:lvlOverride w:ilvl="1">
      <w:lvl w:ilvl="1">
        <w:start w:val="1"/>
        <w:numFmt w:val="lowerLetter"/>
        <w:pStyle w:val="Imperialparalevel2"/>
        <w:lvlText w:val="%2."/>
        <w:lvlJc w:val="left"/>
        <w:pPr>
          <w:ind w:left="1080" w:hanging="360"/>
        </w:pPr>
        <w:rPr>
          <w:rFonts w:ascii="Imperial Sans Text" w:hAnsi="Imperial Sans Text" w:hint="default"/>
        </w:rPr>
      </w:lvl>
    </w:lvlOverride>
    <w:lvlOverride w:ilvl="2">
      <w:lvl w:ilvl="2">
        <w:start w:val="1"/>
        <w:numFmt w:val="lowerRoman"/>
        <w:pStyle w:val="Imperialparalevel3"/>
        <w:lvlText w:val="%3."/>
        <w:lvlJc w:val="right"/>
        <w:pPr>
          <w:ind w:left="1800" w:hanging="180"/>
        </w:pPr>
        <w:rPr>
          <w:rFonts w:hint="default"/>
          <w:b w:val="0"/>
          <w:bCs w:val="0"/>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5" w16cid:durableId="100687395">
    <w:abstractNumId w:val="3"/>
  </w:num>
  <w:num w:numId="16" w16cid:durableId="188036182">
    <w:abstractNumId w:val="16"/>
  </w:num>
  <w:num w:numId="17" w16cid:durableId="526678552">
    <w:abstractNumId w:val="2"/>
  </w:num>
  <w:num w:numId="18" w16cid:durableId="1913734426">
    <w:abstractNumId w:val="15"/>
  </w:num>
  <w:num w:numId="19" w16cid:durableId="730886146">
    <w:abstractNumId w:val="26"/>
  </w:num>
  <w:num w:numId="20" w16cid:durableId="534539422">
    <w:abstractNumId w:val="10"/>
  </w:num>
  <w:num w:numId="21" w16cid:durableId="956105212">
    <w:abstractNumId w:val="23"/>
  </w:num>
  <w:num w:numId="22" w16cid:durableId="1775175567">
    <w:abstractNumId w:val="1"/>
  </w:num>
  <w:num w:numId="23" w16cid:durableId="1538589414">
    <w:abstractNumId w:val="21"/>
  </w:num>
  <w:num w:numId="24" w16cid:durableId="834612738">
    <w:abstractNumId w:val="18"/>
  </w:num>
  <w:num w:numId="25" w16cid:durableId="566573250">
    <w:abstractNumId w:val="13"/>
  </w:num>
  <w:num w:numId="26" w16cid:durableId="1396314554">
    <w:abstractNumId w:val="22"/>
  </w:num>
  <w:num w:numId="27" w16cid:durableId="170948701">
    <w:abstractNumId w:val="17"/>
  </w:num>
  <w:num w:numId="28" w16cid:durableId="1159228574">
    <w:abstractNumId w:val="7"/>
  </w:num>
  <w:num w:numId="29" w16cid:durableId="1679967126">
    <w:abstractNumId w:val="6"/>
  </w:num>
  <w:num w:numId="30" w16cid:durableId="731541975">
    <w:abstractNumId w:val="5"/>
  </w:num>
  <w:num w:numId="31" w16cid:durableId="1390611061">
    <w:abstractNumId w:val="0"/>
    <w:lvlOverride w:ilvl="0">
      <w:startOverride w:val="29"/>
      <w:lvl w:ilvl="0">
        <w:start w:val="29"/>
        <w:numFmt w:val="decimal"/>
        <w:pStyle w:val="Imperialparalevel1"/>
        <w:lvlText w:val="%1."/>
        <w:lvlJc w:val="left"/>
        <w:pPr>
          <w:ind w:left="360" w:hanging="360"/>
        </w:pPr>
        <w:rPr>
          <w:rFonts w:hint="default"/>
          <w:b w:val="0"/>
          <w:bCs/>
        </w:rPr>
      </w:lvl>
    </w:lvlOverride>
    <w:lvlOverride w:ilvl="1">
      <w:startOverride w:val="1"/>
      <w:lvl w:ilvl="1">
        <w:start w:val="1"/>
        <w:numFmt w:val="lowerLetter"/>
        <w:pStyle w:val="Imperialparalevel2"/>
        <w:lvlText w:val="%2."/>
        <w:lvlJc w:val="left"/>
        <w:pPr>
          <w:ind w:left="1080" w:hanging="360"/>
        </w:pPr>
        <w:rPr>
          <w:rFonts w:ascii="Imperial Sans Text" w:hAnsi="Imperial Sans Text" w:hint="default"/>
        </w:rPr>
      </w:lvl>
    </w:lvlOverride>
    <w:lvlOverride w:ilvl="2">
      <w:startOverride w:val="1"/>
      <w:lvl w:ilvl="2">
        <w:start w:val="1"/>
        <w:numFmt w:val="lowerRoman"/>
        <w:pStyle w:val="Imperialparalevel3"/>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32" w16cid:durableId="410271034">
    <w:abstractNumId w:val="30"/>
  </w:num>
  <w:num w:numId="33" w16cid:durableId="4503637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569"/>
    <w:rsid w:val="00020847"/>
    <w:rsid w:val="00021F8A"/>
    <w:rsid w:val="00030EA2"/>
    <w:rsid w:val="0003247A"/>
    <w:rsid w:val="000370BB"/>
    <w:rsid w:val="0005715E"/>
    <w:rsid w:val="00067895"/>
    <w:rsid w:val="00073762"/>
    <w:rsid w:val="00083D73"/>
    <w:rsid w:val="000A273F"/>
    <w:rsid w:val="000E74D5"/>
    <w:rsid w:val="000F0931"/>
    <w:rsid w:val="000F44CD"/>
    <w:rsid w:val="00103419"/>
    <w:rsid w:val="00142E89"/>
    <w:rsid w:val="0015069A"/>
    <w:rsid w:val="00166A6F"/>
    <w:rsid w:val="00192141"/>
    <w:rsid w:val="00197A09"/>
    <w:rsid w:val="001A361A"/>
    <w:rsid w:val="001A3C18"/>
    <w:rsid w:val="001D5B71"/>
    <w:rsid w:val="001E5C8C"/>
    <w:rsid w:val="001F0F90"/>
    <w:rsid w:val="0021175D"/>
    <w:rsid w:val="00232315"/>
    <w:rsid w:val="00233C35"/>
    <w:rsid w:val="00250A4F"/>
    <w:rsid w:val="00253531"/>
    <w:rsid w:val="002567A7"/>
    <w:rsid w:val="0026044A"/>
    <w:rsid w:val="00263E80"/>
    <w:rsid w:val="00271657"/>
    <w:rsid w:val="00276AB2"/>
    <w:rsid w:val="002A0DDB"/>
    <w:rsid w:val="002B4663"/>
    <w:rsid w:val="002C62C9"/>
    <w:rsid w:val="002D09A7"/>
    <w:rsid w:val="002E13E2"/>
    <w:rsid w:val="002E22C1"/>
    <w:rsid w:val="0030072C"/>
    <w:rsid w:val="00312AA1"/>
    <w:rsid w:val="00315F5C"/>
    <w:rsid w:val="00330012"/>
    <w:rsid w:val="0033713B"/>
    <w:rsid w:val="003C271E"/>
    <w:rsid w:val="003C6FD5"/>
    <w:rsid w:val="003E4306"/>
    <w:rsid w:val="003E4A28"/>
    <w:rsid w:val="003E6CBF"/>
    <w:rsid w:val="003F3B67"/>
    <w:rsid w:val="00414317"/>
    <w:rsid w:val="00446FDF"/>
    <w:rsid w:val="004B4972"/>
    <w:rsid w:val="004B6FE8"/>
    <w:rsid w:val="004D14B9"/>
    <w:rsid w:val="004D7B82"/>
    <w:rsid w:val="004F52CA"/>
    <w:rsid w:val="00530CC5"/>
    <w:rsid w:val="00537224"/>
    <w:rsid w:val="00571239"/>
    <w:rsid w:val="0057428A"/>
    <w:rsid w:val="00576FEA"/>
    <w:rsid w:val="0058352E"/>
    <w:rsid w:val="005B4AD3"/>
    <w:rsid w:val="005D0480"/>
    <w:rsid w:val="005D6ACA"/>
    <w:rsid w:val="005E2020"/>
    <w:rsid w:val="005F30E2"/>
    <w:rsid w:val="0062762A"/>
    <w:rsid w:val="00632E3A"/>
    <w:rsid w:val="00655D6A"/>
    <w:rsid w:val="00677A51"/>
    <w:rsid w:val="0068354F"/>
    <w:rsid w:val="00692B00"/>
    <w:rsid w:val="006B2A31"/>
    <w:rsid w:val="006B704B"/>
    <w:rsid w:val="006C1A6D"/>
    <w:rsid w:val="006C7A3B"/>
    <w:rsid w:val="006F3E84"/>
    <w:rsid w:val="00700D9E"/>
    <w:rsid w:val="0071291D"/>
    <w:rsid w:val="00741792"/>
    <w:rsid w:val="00742247"/>
    <w:rsid w:val="00745D2C"/>
    <w:rsid w:val="00747B38"/>
    <w:rsid w:val="0076181E"/>
    <w:rsid w:val="0076743C"/>
    <w:rsid w:val="00780997"/>
    <w:rsid w:val="00781A0A"/>
    <w:rsid w:val="007A08E8"/>
    <w:rsid w:val="007C0DA9"/>
    <w:rsid w:val="007F3D15"/>
    <w:rsid w:val="00801D58"/>
    <w:rsid w:val="00814219"/>
    <w:rsid w:val="00820F2B"/>
    <w:rsid w:val="00845BA4"/>
    <w:rsid w:val="008613AD"/>
    <w:rsid w:val="008675E1"/>
    <w:rsid w:val="00870F76"/>
    <w:rsid w:val="008723D6"/>
    <w:rsid w:val="00893A1E"/>
    <w:rsid w:val="008A55D0"/>
    <w:rsid w:val="008A7540"/>
    <w:rsid w:val="008B3779"/>
    <w:rsid w:val="008E6429"/>
    <w:rsid w:val="008F3504"/>
    <w:rsid w:val="0090267A"/>
    <w:rsid w:val="00904907"/>
    <w:rsid w:val="00916B6E"/>
    <w:rsid w:val="00932D8B"/>
    <w:rsid w:val="009330A3"/>
    <w:rsid w:val="00937517"/>
    <w:rsid w:val="00941BA3"/>
    <w:rsid w:val="00946895"/>
    <w:rsid w:val="0095674A"/>
    <w:rsid w:val="00976387"/>
    <w:rsid w:val="009A0320"/>
    <w:rsid w:val="009E5569"/>
    <w:rsid w:val="009F1536"/>
    <w:rsid w:val="009F3066"/>
    <w:rsid w:val="00A15D9B"/>
    <w:rsid w:val="00A27B17"/>
    <w:rsid w:val="00A41C5E"/>
    <w:rsid w:val="00A4543F"/>
    <w:rsid w:val="00A50387"/>
    <w:rsid w:val="00A730F5"/>
    <w:rsid w:val="00A96CA2"/>
    <w:rsid w:val="00AB408B"/>
    <w:rsid w:val="00AD2D60"/>
    <w:rsid w:val="00B031FF"/>
    <w:rsid w:val="00B12C95"/>
    <w:rsid w:val="00B41D64"/>
    <w:rsid w:val="00B44FE8"/>
    <w:rsid w:val="00B518DF"/>
    <w:rsid w:val="00B55050"/>
    <w:rsid w:val="00B65331"/>
    <w:rsid w:val="00B85A4A"/>
    <w:rsid w:val="00C07015"/>
    <w:rsid w:val="00C535C3"/>
    <w:rsid w:val="00C65893"/>
    <w:rsid w:val="00C70587"/>
    <w:rsid w:val="00C75CB9"/>
    <w:rsid w:val="00C75FB2"/>
    <w:rsid w:val="00CE4EA0"/>
    <w:rsid w:val="00D32D3C"/>
    <w:rsid w:val="00D50D86"/>
    <w:rsid w:val="00D51028"/>
    <w:rsid w:val="00D54F31"/>
    <w:rsid w:val="00D66414"/>
    <w:rsid w:val="00D67ADF"/>
    <w:rsid w:val="00DA1E56"/>
    <w:rsid w:val="00DB1DBE"/>
    <w:rsid w:val="00DD6A80"/>
    <w:rsid w:val="00DD739A"/>
    <w:rsid w:val="00DF2D15"/>
    <w:rsid w:val="00DF3F34"/>
    <w:rsid w:val="00DF4C6E"/>
    <w:rsid w:val="00DF5437"/>
    <w:rsid w:val="00DF54ED"/>
    <w:rsid w:val="00E07932"/>
    <w:rsid w:val="00E25508"/>
    <w:rsid w:val="00E27B01"/>
    <w:rsid w:val="00E32470"/>
    <w:rsid w:val="00E34392"/>
    <w:rsid w:val="00E62F23"/>
    <w:rsid w:val="00E760A2"/>
    <w:rsid w:val="00E9781C"/>
    <w:rsid w:val="00EB061B"/>
    <w:rsid w:val="00EC75B4"/>
    <w:rsid w:val="00ED384A"/>
    <w:rsid w:val="00EE5CB7"/>
    <w:rsid w:val="00EF51D1"/>
    <w:rsid w:val="00F3391E"/>
    <w:rsid w:val="00F500CD"/>
    <w:rsid w:val="00F76B6B"/>
    <w:rsid w:val="00F87796"/>
    <w:rsid w:val="00F9082A"/>
    <w:rsid w:val="00FA55DA"/>
    <w:rsid w:val="00FF72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34AA01"/>
  <w15:docId w15:val="{8598D751-3D76-455C-893D-9BF26B93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E84"/>
    <w:pPr>
      <w:spacing w:after="0" w:line="240" w:lineRule="auto"/>
    </w:pPr>
    <w:rPr>
      <w:rFonts w:ascii="Calibri" w:hAnsi="Calibri" w:cs="Calibri"/>
      <w:color w:val="000000"/>
    </w:rPr>
  </w:style>
  <w:style w:type="paragraph" w:styleId="Heading1">
    <w:name w:val="heading 1"/>
    <w:basedOn w:val="Normal"/>
    <w:next w:val="Normal"/>
    <w:link w:val="Heading1Char"/>
    <w:uiPriority w:val="9"/>
    <w:qFormat/>
    <w:rsid w:val="005D6AC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D6AC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3E8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8352E"/>
    <w:rPr>
      <w:rFonts w:ascii="Tahoma" w:hAnsi="Tahoma" w:cs="Tahoma"/>
      <w:sz w:val="16"/>
      <w:szCs w:val="16"/>
    </w:rPr>
  </w:style>
  <w:style w:type="character" w:customStyle="1" w:styleId="BalloonTextChar">
    <w:name w:val="Balloon Text Char"/>
    <w:basedOn w:val="DefaultParagraphFont"/>
    <w:link w:val="BalloonText"/>
    <w:uiPriority w:val="99"/>
    <w:semiHidden/>
    <w:rsid w:val="0058352E"/>
    <w:rPr>
      <w:rFonts w:ascii="Tahoma" w:hAnsi="Tahoma" w:cs="Tahoma"/>
      <w:color w:val="000000"/>
      <w:sz w:val="16"/>
      <w:szCs w:val="16"/>
    </w:rPr>
  </w:style>
  <w:style w:type="paragraph" w:styleId="ListParagraph">
    <w:name w:val="List Paragraph"/>
    <w:basedOn w:val="Normal"/>
    <w:link w:val="ListParagraphChar"/>
    <w:uiPriority w:val="34"/>
    <w:qFormat/>
    <w:rsid w:val="00AB408B"/>
    <w:pPr>
      <w:ind w:left="720"/>
      <w:contextualSpacing/>
    </w:pPr>
  </w:style>
  <w:style w:type="character" w:styleId="CommentReference">
    <w:name w:val="annotation reference"/>
    <w:basedOn w:val="DefaultParagraphFont"/>
    <w:uiPriority w:val="99"/>
    <w:unhideWhenUsed/>
    <w:rsid w:val="00932D8B"/>
    <w:rPr>
      <w:sz w:val="16"/>
      <w:szCs w:val="16"/>
    </w:rPr>
  </w:style>
  <w:style w:type="paragraph" w:styleId="CommentText">
    <w:name w:val="annotation text"/>
    <w:basedOn w:val="Normal"/>
    <w:link w:val="CommentTextChar"/>
    <w:unhideWhenUsed/>
    <w:rsid w:val="00932D8B"/>
    <w:rPr>
      <w:sz w:val="20"/>
      <w:szCs w:val="20"/>
    </w:rPr>
  </w:style>
  <w:style w:type="character" w:customStyle="1" w:styleId="CommentTextChar">
    <w:name w:val="Comment Text Char"/>
    <w:basedOn w:val="DefaultParagraphFont"/>
    <w:link w:val="CommentText"/>
    <w:rsid w:val="00932D8B"/>
    <w:rPr>
      <w:rFonts w:ascii="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32D8B"/>
    <w:rPr>
      <w:b/>
      <w:bCs/>
    </w:rPr>
  </w:style>
  <w:style w:type="character" w:customStyle="1" w:styleId="CommentSubjectChar">
    <w:name w:val="Comment Subject Char"/>
    <w:basedOn w:val="CommentTextChar"/>
    <w:link w:val="CommentSubject"/>
    <w:uiPriority w:val="99"/>
    <w:semiHidden/>
    <w:rsid w:val="00932D8B"/>
    <w:rPr>
      <w:rFonts w:ascii="Calibri" w:hAnsi="Calibri" w:cs="Calibri"/>
      <w:b/>
      <w:bCs/>
      <w:color w:val="000000"/>
      <w:sz w:val="20"/>
      <w:szCs w:val="20"/>
    </w:rPr>
  </w:style>
  <w:style w:type="paragraph" w:styleId="Header">
    <w:name w:val="header"/>
    <w:basedOn w:val="Normal"/>
    <w:link w:val="HeaderChar"/>
    <w:uiPriority w:val="99"/>
    <w:unhideWhenUsed/>
    <w:rsid w:val="006C1A6D"/>
    <w:pPr>
      <w:tabs>
        <w:tab w:val="center" w:pos="4513"/>
        <w:tab w:val="right" w:pos="9026"/>
      </w:tabs>
    </w:pPr>
  </w:style>
  <w:style w:type="character" w:customStyle="1" w:styleId="HeaderChar">
    <w:name w:val="Header Char"/>
    <w:basedOn w:val="DefaultParagraphFont"/>
    <w:link w:val="Header"/>
    <w:uiPriority w:val="99"/>
    <w:rsid w:val="006C1A6D"/>
    <w:rPr>
      <w:rFonts w:ascii="Calibri" w:hAnsi="Calibri" w:cs="Calibri"/>
      <w:color w:val="000000"/>
    </w:rPr>
  </w:style>
  <w:style w:type="paragraph" w:styleId="Footer">
    <w:name w:val="footer"/>
    <w:basedOn w:val="Normal"/>
    <w:link w:val="FooterChar"/>
    <w:uiPriority w:val="99"/>
    <w:unhideWhenUsed/>
    <w:rsid w:val="006C1A6D"/>
    <w:pPr>
      <w:tabs>
        <w:tab w:val="center" w:pos="4513"/>
        <w:tab w:val="right" w:pos="9026"/>
      </w:tabs>
    </w:pPr>
  </w:style>
  <w:style w:type="character" w:customStyle="1" w:styleId="FooterChar">
    <w:name w:val="Footer Char"/>
    <w:basedOn w:val="DefaultParagraphFont"/>
    <w:link w:val="Footer"/>
    <w:uiPriority w:val="99"/>
    <w:rsid w:val="006C1A6D"/>
    <w:rPr>
      <w:rFonts w:ascii="Calibri" w:hAnsi="Calibri" w:cs="Calibri"/>
      <w:color w:val="000000"/>
    </w:rPr>
  </w:style>
  <w:style w:type="numbering" w:customStyle="1" w:styleId="Regulations">
    <w:name w:val="Regulations"/>
    <w:uiPriority w:val="99"/>
    <w:rsid w:val="00067895"/>
    <w:pPr>
      <w:numPr>
        <w:numId w:val="10"/>
      </w:numPr>
    </w:pPr>
  </w:style>
  <w:style w:type="character" w:styleId="Hyperlink">
    <w:name w:val="Hyperlink"/>
    <w:basedOn w:val="DefaultParagraphFont"/>
    <w:uiPriority w:val="99"/>
    <w:rsid w:val="001F0F90"/>
    <w:rPr>
      <w:rFonts w:cs="Times New Roman"/>
      <w:color w:val="0000FF"/>
      <w:u w:val="single"/>
    </w:rPr>
  </w:style>
  <w:style w:type="paragraph" w:styleId="FootnoteText">
    <w:name w:val="footnote text"/>
    <w:basedOn w:val="Normal"/>
    <w:link w:val="FootnoteTextChar"/>
    <w:unhideWhenUsed/>
    <w:rsid w:val="00FF7229"/>
    <w:rPr>
      <w:sz w:val="20"/>
      <w:szCs w:val="20"/>
    </w:rPr>
  </w:style>
  <w:style w:type="character" w:customStyle="1" w:styleId="FootnoteTextChar">
    <w:name w:val="Footnote Text Char"/>
    <w:basedOn w:val="DefaultParagraphFont"/>
    <w:link w:val="FootnoteText"/>
    <w:rsid w:val="00FF7229"/>
    <w:rPr>
      <w:rFonts w:ascii="Calibri" w:hAnsi="Calibri" w:cs="Calibri"/>
      <w:color w:val="000000"/>
      <w:sz w:val="20"/>
      <w:szCs w:val="20"/>
    </w:rPr>
  </w:style>
  <w:style w:type="character" w:styleId="FootnoteReference">
    <w:name w:val="footnote reference"/>
    <w:basedOn w:val="DefaultParagraphFont"/>
    <w:unhideWhenUsed/>
    <w:rsid w:val="00FF7229"/>
    <w:rPr>
      <w:vertAlign w:val="superscript"/>
    </w:rPr>
  </w:style>
  <w:style w:type="character" w:styleId="FollowedHyperlink">
    <w:name w:val="FollowedHyperlink"/>
    <w:basedOn w:val="DefaultParagraphFont"/>
    <w:uiPriority w:val="99"/>
    <w:semiHidden/>
    <w:unhideWhenUsed/>
    <w:rsid w:val="008B3779"/>
    <w:rPr>
      <w:color w:val="800080" w:themeColor="followedHyperlink"/>
      <w:u w:val="single"/>
    </w:rPr>
  </w:style>
  <w:style w:type="character" w:styleId="UnresolvedMention">
    <w:name w:val="Unresolved Mention"/>
    <w:basedOn w:val="DefaultParagraphFont"/>
    <w:uiPriority w:val="99"/>
    <w:semiHidden/>
    <w:unhideWhenUsed/>
    <w:rsid w:val="006B704B"/>
    <w:rPr>
      <w:color w:val="808080"/>
      <w:shd w:val="clear" w:color="auto" w:fill="E6E6E6"/>
    </w:rPr>
  </w:style>
  <w:style w:type="paragraph" w:styleId="Revision">
    <w:name w:val="Revision"/>
    <w:hidden/>
    <w:uiPriority w:val="99"/>
    <w:semiHidden/>
    <w:rsid w:val="004B4972"/>
    <w:pPr>
      <w:spacing w:after="0" w:line="240" w:lineRule="auto"/>
    </w:pPr>
    <w:rPr>
      <w:rFonts w:ascii="Calibri" w:hAnsi="Calibri" w:cs="Calibri"/>
      <w:color w:val="000000"/>
    </w:rPr>
  </w:style>
  <w:style w:type="table" w:styleId="TableGrid">
    <w:name w:val="Table Grid"/>
    <w:basedOn w:val="TableNormal"/>
    <w:uiPriority w:val="39"/>
    <w:rsid w:val="002567A7"/>
    <w:pPr>
      <w:spacing w:after="0" w:line="240" w:lineRule="auto"/>
    </w:pPr>
    <w:rPr>
      <w:rFonts w:eastAsiaTheme="minorEastAsia"/>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details">
    <w:name w:val="Address details"/>
    <w:basedOn w:val="Normal"/>
    <w:uiPriority w:val="79"/>
    <w:qFormat/>
    <w:rsid w:val="002567A7"/>
    <w:rPr>
      <w:rFonts w:asciiTheme="majorHAnsi" w:eastAsiaTheme="minorEastAsia" w:hAnsiTheme="majorHAnsi" w:cstheme="minorBidi"/>
      <w:color w:val="auto"/>
      <w:sz w:val="16"/>
      <w:szCs w:val="20"/>
      <w:lang w:eastAsia="zh-TW"/>
    </w:rPr>
  </w:style>
  <w:style w:type="paragraph" w:styleId="TOC8">
    <w:name w:val="toc 8"/>
    <w:basedOn w:val="Normal"/>
    <w:next w:val="Normal"/>
    <w:uiPriority w:val="39"/>
    <w:semiHidden/>
    <w:rsid w:val="002567A7"/>
    <w:pPr>
      <w:spacing w:after="100"/>
      <w:ind w:left="1540"/>
    </w:pPr>
    <w:rPr>
      <w:rFonts w:asciiTheme="minorHAnsi" w:eastAsiaTheme="minorEastAsia" w:hAnsiTheme="minorHAnsi" w:cstheme="minorBidi"/>
      <w:color w:val="auto"/>
      <w:sz w:val="20"/>
      <w:szCs w:val="20"/>
      <w:lang w:eastAsia="zh-TW"/>
    </w:rPr>
  </w:style>
  <w:style w:type="paragraph" w:styleId="BodyText">
    <w:name w:val="Body Text"/>
    <w:basedOn w:val="Normal"/>
    <w:link w:val="BodyTextChar"/>
    <w:qFormat/>
    <w:rsid w:val="0003247A"/>
    <w:pPr>
      <w:spacing w:after="250"/>
    </w:pPr>
    <w:rPr>
      <w:rFonts w:asciiTheme="minorHAnsi" w:eastAsiaTheme="minorEastAsia" w:hAnsiTheme="minorHAnsi" w:cstheme="minorBidi"/>
      <w:color w:val="auto"/>
      <w:sz w:val="20"/>
      <w:szCs w:val="20"/>
      <w:lang w:eastAsia="zh-TW"/>
    </w:rPr>
  </w:style>
  <w:style w:type="character" w:customStyle="1" w:styleId="BodyTextChar">
    <w:name w:val="Body Text Char"/>
    <w:basedOn w:val="DefaultParagraphFont"/>
    <w:link w:val="BodyText"/>
    <w:rsid w:val="0003247A"/>
    <w:rPr>
      <w:rFonts w:eastAsiaTheme="minorEastAsia"/>
      <w:sz w:val="20"/>
      <w:szCs w:val="20"/>
      <w:lang w:eastAsia="zh-TW"/>
    </w:rPr>
  </w:style>
  <w:style w:type="paragraph" w:customStyle="1" w:styleId="Imperialparalevel1">
    <w:name w:val="Imperial para level 1"/>
    <w:basedOn w:val="BodyText"/>
    <w:link w:val="Imperialparalevel1Char"/>
    <w:qFormat/>
    <w:rsid w:val="00692B00"/>
    <w:pPr>
      <w:numPr>
        <w:numId w:val="14"/>
      </w:numPr>
      <w:spacing w:after="160" w:line="276" w:lineRule="auto"/>
    </w:pPr>
    <w:rPr>
      <w:rFonts w:ascii="Imperial Sans Text" w:hAnsi="Imperial Sans Text" w:cs="Arial"/>
      <w:sz w:val="22"/>
      <w:szCs w:val="22"/>
    </w:rPr>
  </w:style>
  <w:style w:type="character" w:customStyle="1" w:styleId="Imperialparalevel1Char">
    <w:name w:val="Imperial para level 1 Char"/>
    <w:basedOn w:val="BodyTextChar"/>
    <w:link w:val="Imperialparalevel1"/>
    <w:rsid w:val="00692B00"/>
    <w:rPr>
      <w:rFonts w:ascii="Imperial Sans Text" w:eastAsiaTheme="minorEastAsia" w:hAnsi="Imperial Sans Text" w:cs="Arial"/>
      <w:sz w:val="20"/>
      <w:szCs w:val="20"/>
      <w:lang w:eastAsia="zh-TW"/>
    </w:rPr>
  </w:style>
  <w:style w:type="paragraph" w:customStyle="1" w:styleId="Imperialparalevel2">
    <w:name w:val="Imperial para level 2"/>
    <w:basedOn w:val="ListParagraph"/>
    <w:link w:val="Imperialparalevel2Char"/>
    <w:qFormat/>
    <w:rsid w:val="0021175D"/>
    <w:pPr>
      <w:numPr>
        <w:ilvl w:val="1"/>
        <w:numId w:val="14"/>
      </w:numPr>
      <w:autoSpaceDE w:val="0"/>
      <w:autoSpaceDN w:val="0"/>
      <w:adjustRightInd w:val="0"/>
      <w:spacing w:after="160" w:line="276" w:lineRule="auto"/>
      <w:ind w:left="850" w:hanging="425"/>
      <w:contextualSpacing w:val="0"/>
      <w:textAlignment w:val="center"/>
    </w:pPr>
    <w:rPr>
      <w:rFonts w:ascii="Imperial Sans Text" w:hAnsi="Imperial Sans Text" w:cs="Arial"/>
    </w:rPr>
  </w:style>
  <w:style w:type="character" w:customStyle="1" w:styleId="ListParagraphChar">
    <w:name w:val="List Paragraph Char"/>
    <w:basedOn w:val="DefaultParagraphFont"/>
    <w:link w:val="ListParagraph"/>
    <w:uiPriority w:val="34"/>
    <w:rsid w:val="00692B00"/>
    <w:rPr>
      <w:rFonts w:ascii="Calibri" w:hAnsi="Calibri" w:cs="Calibri"/>
      <w:color w:val="000000"/>
    </w:rPr>
  </w:style>
  <w:style w:type="character" w:customStyle="1" w:styleId="Imperialparalevel2Char">
    <w:name w:val="Imperial para level 2 Char"/>
    <w:basedOn w:val="ListParagraphChar"/>
    <w:link w:val="Imperialparalevel2"/>
    <w:rsid w:val="0021175D"/>
    <w:rPr>
      <w:rFonts w:ascii="Imperial Sans Text" w:hAnsi="Imperial Sans Text" w:cs="Arial"/>
      <w:color w:val="000000"/>
    </w:rPr>
  </w:style>
  <w:style w:type="paragraph" w:customStyle="1" w:styleId="Style2">
    <w:name w:val="Style2"/>
    <w:basedOn w:val="Default"/>
    <w:rsid w:val="008A7540"/>
    <w:rPr>
      <w:rFonts w:ascii="Arial" w:eastAsia="Times New Roman" w:hAnsi="Arial" w:cs="Arial"/>
      <w:lang w:val="en-US"/>
    </w:rPr>
  </w:style>
  <w:style w:type="character" w:customStyle="1" w:styleId="Heading1Char">
    <w:name w:val="Heading 1 Char"/>
    <w:basedOn w:val="DefaultParagraphFont"/>
    <w:link w:val="Heading1"/>
    <w:uiPriority w:val="9"/>
    <w:rsid w:val="005D6AC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D6ACA"/>
    <w:pPr>
      <w:spacing w:line="259" w:lineRule="auto"/>
      <w:outlineLvl w:val="9"/>
    </w:pPr>
    <w:rPr>
      <w:lang w:val="en-US"/>
    </w:rPr>
  </w:style>
  <w:style w:type="paragraph" w:customStyle="1" w:styleId="Imperialheading1">
    <w:name w:val="Imperial heading 1"/>
    <w:basedOn w:val="Heading1"/>
    <w:qFormat/>
    <w:rsid w:val="005D6ACA"/>
    <w:rPr>
      <w:rFonts w:ascii="Imperial Sans Text" w:hAnsi="Imperial Sans Text"/>
      <w:b/>
      <w:bCs/>
      <w:color w:val="auto"/>
    </w:rPr>
  </w:style>
  <w:style w:type="character" w:customStyle="1" w:styleId="Heading2Char">
    <w:name w:val="Heading 2 Char"/>
    <w:basedOn w:val="DefaultParagraphFont"/>
    <w:link w:val="Heading2"/>
    <w:uiPriority w:val="9"/>
    <w:rsid w:val="005D6ACA"/>
    <w:rPr>
      <w:rFonts w:asciiTheme="majorHAnsi" w:eastAsiaTheme="majorEastAsia" w:hAnsiTheme="majorHAnsi" w:cstheme="majorBidi"/>
      <w:color w:val="365F91" w:themeColor="accent1" w:themeShade="BF"/>
      <w:sz w:val="26"/>
      <w:szCs w:val="26"/>
    </w:rPr>
  </w:style>
  <w:style w:type="paragraph" w:customStyle="1" w:styleId="ImperialHeading2">
    <w:name w:val="Imperial Heading 2"/>
    <w:basedOn w:val="Heading2"/>
    <w:qFormat/>
    <w:rsid w:val="005D6ACA"/>
    <w:rPr>
      <w:rFonts w:ascii="Imperial Sans Text" w:hAnsi="Imperial Sans Text"/>
      <w:b/>
      <w:bCs/>
      <w:color w:val="auto"/>
    </w:rPr>
  </w:style>
  <w:style w:type="paragraph" w:customStyle="1" w:styleId="ImperialHeading3">
    <w:name w:val="Imperial Heading 3"/>
    <w:basedOn w:val="ImperialHeading2"/>
    <w:qFormat/>
    <w:rsid w:val="005D6ACA"/>
    <w:rPr>
      <w:sz w:val="22"/>
      <w:szCs w:val="22"/>
    </w:rPr>
  </w:style>
  <w:style w:type="paragraph" w:styleId="TOC1">
    <w:name w:val="toc 1"/>
    <w:basedOn w:val="Normal"/>
    <w:next w:val="Normal"/>
    <w:autoRedefine/>
    <w:uiPriority w:val="39"/>
    <w:unhideWhenUsed/>
    <w:rsid w:val="005D6ACA"/>
    <w:pPr>
      <w:spacing w:after="100"/>
    </w:pPr>
  </w:style>
  <w:style w:type="paragraph" w:styleId="TOC2">
    <w:name w:val="toc 2"/>
    <w:basedOn w:val="Normal"/>
    <w:next w:val="Normal"/>
    <w:autoRedefine/>
    <w:uiPriority w:val="39"/>
    <w:unhideWhenUsed/>
    <w:rsid w:val="005D6ACA"/>
    <w:pPr>
      <w:spacing w:after="100"/>
      <w:ind w:left="220"/>
    </w:pPr>
  </w:style>
  <w:style w:type="paragraph" w:customStyle="1" w:styleId="ImperialNormal">
    <w:name w:val="Imperial Normal"/>
    <w:basedOn w:val="Normal"/>
    <w:link w:val="ImperialNormalChar"/>
    <w:qFormat/>
    <w:rsid w:val="00D50D86"/>
    <w:pPr>
      <w:spacing w:after="160" w:line="276" w:lineRule="auto"/>
    </w:pPr>
    <w:rPr>
      <w:rFonts w:ascii="Imperial Sans Text" w:eastAsiaTheme="minorEastAsia" w:hAnsi="Imperial Sans Text" w:cs="Arial"/>
      <w:color w:val="auto"/>
      <w:lang w:eastAsia="zh-TW"/>
    </w:rPr>
  </w:style>
  <w:style w:type="character" w:customStyle="1" w:styleId="ImperialNormalChar">
    <w:name w:val="Imperial Normal Char"/>
    <w:basedOn w:val="DefaultParagraphFont"/>
    <w:link w:val="ImperialNormal"/>
    <w:rsid w:val="00D50D86"/>
    <w:rPr>
      <w:rFonts w:ascii="Imperial Sans Text" w:eastAsiaTheme="minorEastAsia" w:hAnsi="Imperial Sans Text" w:cs="Arial"/>
      <w:lang w:eastAsia="zh-TW"/>
    </w:rPr>
  </w:style>
  <w:style w:type="paragraph" w:customStyle="1" w:styleId="ImperialNormalINDENTED">
    <w:name w:val="Imperial Normal INDENTED"/>
    <w:basedOn w:val="ImperialNormal"/>
    <w:link w:val="ImperialNormalINDENTEDChar"/>
    <w:qFormat/>
    <w:rsid w:val="00D50D86"/>
    <w:pPr>
      <w:ind w:left="425"/>
    </w:pPr>
  </w:style>
  <w:style w:type="character" w:customStyle="1" w:styleId="ImperialNormalINDENTEDChar">
    <w:name w:val="Imperial Normal INDENTED Char"/>
    <w:basedOn w:val="ImperialNormalChar"/>
    <w:link w:val="ImperialNormalINDENTED"/>
    <w:rsid w:val="00D50D86"/>
    <w:rPr>
      <w:rFonts w:ascii="Imperial Sans Text" w:eastAsiaTheme="minorEastAsia" w:hAnsi="Imperial Sans Text" w:cs="Arial"/>
      <w:lang w:eastAsia="zh-TW"/>
    </w:rPr>
  </w:style>
  <w:style w:type="paragraph" w:customStyle="1" w:styleId="Imperialparalevel3">
    <w:name w:val="Imperial para level 3"/>
    <w:basedOn w:val="Imperialparalevel2"/>
    <w:link w:val="Imperialparalevel3Char"/>
    <w:qFormat/>
    <w:rsid w:val="00D50D86"/>
    <w:pPr>
      <w:numPr>
        <w:ilvl w:val="2"/>
      </w:numPr>
    </w:pPr>
    <w:rPr>
      <w:rFonts w:eastAsiaTheme="minorEastAsia"/>
      <w:color w:val="auto"/>
      <w:lang w:eastAsia="zh-TW"/>
    </w:rPr>
  </w:style>
  <w:style w:type="character" w:customStyle="1" w:styleId="Imperialparalevel3Char">
    <w:name w:val="Imperial para level 3 Char"/>
    <w:basedOn w:val="Imperialparalevel2Char"/>
    <w:link w:val="Imperialparalevel3"/>
    <w:rsid w:val="00D50D86"/>
    <w:rPr>
      <w:rFonts w:ascii="Imperial Sans Text" w:eastAsiaTheme="minorEastAsia" w:hAnsi="Imperial Sans Text" w:cs="Arial"/>
      <w:color w:val="000000"/>
      <w:lang w:eastAsia="zh-TW"/>
    </w:rPr>
  </w:style>
  <w:style w:type="paragraph" w:customStyle="1" w:styleId="ImperialTitle">
    <w:name w:val="Imperial Title"/>
    <w:basedOn w:val="Normal"/>
    <w:link w:val="ImperialTitleChar"/>
    <w:qFormat/>
    <w:rsid w:val="00C70587"/>
    <w:pPr>
      <w:pBdr>
        <w:bottom w:val="single" w:sz="12" w:space="1" w:color="auto"/>
      </w:pBdr>
      <w:spacing w:after="200" w:line="276" w:lineRule="auto"/>
    </w:pPr>
    <w:rPr>
      <w:rFonts w:ascii="Imperial Sans Text" w:hAnsi="Imperial Sans Text" w:cs="Arial"/>
      <w:b/>
      <w:bCs/>
      <w:sz w:val="36"/>
      <w:szCs w:val="36"/>
    </w:rPr>
  </w:style>
  <w:style w:type="character" w:customStyle="1" w:styleId="ImperialTitleChar">
    <w:name w:val="Imperial Title Char"/>
    <w:basedOn w:val="DefaultParagraphFont"/>
    <w:link w:val="ImperialTitle"/>
    <w:rsid w:val="00C70587"/>
    <w:rPr>
      <w:rFonts w:ascii="Imperial Sans Text" w:hAnsi="Imperial Sans Text" w:cs="Arial"/>
      <w:b/>
      <w:bCs/>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986144">
      <w:bodyDiv w:val="1"/>
      <w:marLeft w:val="0"/>
      <w:marRight w:val="0"/>
      <w:marTop w:val="0"/>
      <w:marBottom w:val="0"/>
      <w:divBdr>
        <w:top w:val="none" w:sz="0" w:space="0" w:color="auto"/>
        <w:left w:val="none" w:sz="0" w:space="0" w:color="auto"/>
        <w:bottom w:val="none" w:sz="0" w:space="0" w:color="auto"/>
        <w:right w:val="none" w:sz="0" w:space="0" w:color="auto"/>
      </w:divBdr>
    </w:div>
    <w:div w:id="400371483">
      <w:bodyDiv w:val="1"/>
      <w:marLeft w:val="0"/>
      <w:marRight w:val="0"/>
      <w:marTop w:val="0"/>
      <w:marBottom w:val="0"/>
      <w:divBdr>
        <w:top w:val="none" w:sz="0" w:space="0" w:color="auto"/>
        <w:left w:val="none" w:sz="0" w:space="0" w:color="auto"/>
        <w:bottom w:val="none" w:sz="0" w:space="0" w:color="auto"/>
        <w:right w:val="none" w:sz="0" w:space="0" w:color="auto"/>
      </w:divBdr>
    </w:div>
    <w:div w:id="493836618">
      <w:bodyDiv w:val="1"/>
      <w:marLeft w:val="0"/>
      <w:marRight w:val="0"/>
      <w:marTop w:val="0"/>
      <w:marBottom w:val="0"/>
      <w:divBdr>
        <w:top w:val="none" w:sz="0" w:space="0" w:color="auto"/>
        <w:left w:val="none" w:sz="0" w:space="0" w:color="auto"/>
        <w:bottom w:val="none" w:sz="0" w:space="0" w:color="auto"/>
        <w:right w:val="none" w:sz="0" w:space="0" w:color="auto"/>
      </w:divBdr>
    </w:div>
    <w:div w:id="191944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mperial.ac.uk/about/governance/academic-governance/academic-policy/exams-and-assessmen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ward15\OneDrive%20-%20Imperial%20College%20London\Documents\Custom%20Office%20Templates\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62B16-DA4D-4859-8255-8BB0D72AD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Template</Template>
  <TotalTime>4</TotalTime>
  <Pages>2</Pages>
  <Words>539</Words>
  <Characters>3074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Kirstie R</dc:creator>
  <cp:lastModifiedBy>Ward, Kirstie R</cp:lastModifiedBy>
  <cp:revision>2</cp:revision>
  <dcterms:created xsi:type="dcterms:W3CDTF">2026-05-21T10:09:00Z</dcterms:created>
  <dcterms:modified xsi:type="dcterms:W3CDTF">2026-05-21T10:09:00Z</dcterms:modified>
</cp:coreProperties>
</file>