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D86D" w14:textId="03C88856" w:rsidR="009E5569" w:rsidRDefault="009E5569" w:rsidP="009E5569">
      <w:pPr>
        <w:pStyle w:val="ImperialTitle"/>
      </w:pPr>
      <w:r>
        <w:t>Sub Board of Examiners Agenda</w:t>
      </w:r>
    </w:p>
    <w:p w14:paraId="66320CA8" w14:textId="6B716BC2" w:rsidR="009E5569" w:rsidRDefault="009E5569" w:rsidP="009E5569">
      <w:pPr>
        <w:pStyle w:val="Imperialheading1"/>
      </w:pPr>
      <w:r>
        <w:t>Faculty(</w:t>
      </w:r>
      <w:proofErr w:type="spellStart"/>
      <w:r>
        <w:t>ies</w:t>
      </w:r>
      <w:proofErr w:type="spellEnd"/>
      <w:r>
        <w:t>) of {</w:t>
      </w:r>
      <w:r w:rsidRPr="009E5569">
        <w:rPr>
          <w:color w:val="FF0000"/>
        </w:rPr>
        <w:t>insert name</w:t>
      </w:r>
      <w:r>
        <w:t>}</w:t>
      </w:r>
    </w:p>
    <w:p w14:paraId="291C833E" w14:textId="77777777" w:rsidR="009E5569" w:rsidRDefault="009E5569" w:rsidP="009E5569">
      <w:pPr>
        <w:pStyle w:val="Imperialheading1"/>
      </w:pPr>
      <w:r>
        <w:t>Department(s) of {</w:t>
      </w:r>
      <w:r w:rsidRPr="009E5569">
        <w:rPr>
          <w:color w:val="FF0000"/>
        </w:rPr>
        <w:t>insert name</w:t>
      </w:r>
      <w:r>
        <w:t>}</w:t>
      </w:r>
    </w:p>
    <w:p w14:paraId="45E39ED1" w14:textId="5ECFC082" w:rsidR="009E5569" w:rsidRDefault="009E5569" w:rsidP="009E5569">
      <w:pPr>
        <w:pStyle w:val="Imperialheading1"/>
      </w:pPr>
      <w:r>
        <w:t>Name of programme(s):</w:t>
      </w:r>
      <w:r w:rsidR="00C75CB9">
        <w:t xml:space="preserve"> {</w:t>
      </w:r>
      <w:r w:rsidR="00C75CB9" w:rsidRPr="009E5569">
        <w:rPr>
          <w:color w:val="FF0000"/>
        </w:rPr>
        <w:t>insert name</w:t>
      </w:r>
      <w:r w:rsidR="00C75CB9">
        <w:t>}</w:t>
      </w:r>
    </w:p>
    <w:p w14:paraId="689161EC" w14:textId="316D322C" w:rsidR="009E5569" w:rsidRDefault="009E5569" w:rsidP="009E5569">
      <w:pPr>
        <w:pStyle w:val="Imperialheading1"/>
      </w:pPr>
      <w:r>
        <w:t>Date and time of meeting:</w:t>
      </w:r>
      <w:r w:rsidR="00C75CB9">
        <w:t xml:space="preserve"> {</w:t>
      </w:r>
      <w:proofErr w:type="spellStart"/>
      <w:r w:rsidR="00C75CB9">
        <w:rPr>
          <w:color w:val="FF0000"/>
        </w:rPr>
        <w:t>E.g</w:t>
      </w:r>
      <w:proofErr w:type="spellEnd"/>
      <w:r w:rsidR="00C75CB9">
        <w:rPr>
          <w:color w:val="FF0000"/>
        </w:rPr>
        <w:t xml:space="preserve"> </w:t>
      </w:r>
      <w:r w:rsidR="00EF4427">
        <w:rPr>
          <w:color w:val="FF0000"/>
        </w:rPr>
        <w:t>7 July</w:t>
      </w:r>
      <w:r w:rsidR="00EF4427">
        <w:t xml:space="preserve"> </w:t>
      </w:r>
      <w:r w:rsidR="00EF4427" w:rsidRPr="00C75CB9">
        <w:rPr>
          <w:color w:val="FF0000"/>
        </w:rPr>
        <w:t>202</w:t>
      </w:r>
      <w:r w:rsidR="00EF4427">
        <w:rPr>
          <w:color w:val="FF0000"/>
        </w:rPr>
        <w:t>6</w:t>
      </w:r>
      <w:r w:rsidR="00C75CB9" w:rsidRPr="00C75CB9">
        <w:rPr>
          <w:color w:val="FF0000"/>
        </w:rPr>
        <w:t>, 14:00 – 15:00</w:t>
      </w:r>
      <w:r w:rsidR="00C75CB9">
        <w:t>}</w:t>
      </w:r>
    </w:p>
    <w:p w14:paraId="729EAA3A" w14:textId="0ACD0A37" w:rsidR="005D6ACA" w:rsidRDefault="009E5569" w:rsidP="009E5569">
      <w:pPr>
        <w:pStyle w:val="Imperialheading1"/>
        <w:pBdr>
          <w:bottom w:val="single" w:sz="12" w:space="1" w:color="auto"/>
        </w:pBdr>
      </w:pPr>
      <w:r>
        <w:t>Venue:</w:t>
      </w:r>
      <w:r w:rsidR="00C75CB9">
        <w:t xml:space="preserve"> {</w:t>
      </w:r>
      <w:r w:rsidR="00C75CB9">
        <w:rPr>
          <w:i/>
          <w:iCs/>
          <w:color w:val="FF0000"/>
        </w:rPr>
        <w:t>e.g. room name or online via Teams</w:t>
      </w:r>
      <w:r w:rsidR="00C75CB9">
        <w:t>}</w:t>
      </w:r>
    </w:p>
    <w:p w14:paraId="259566B4" w14:textId="77777777" w:rsidR="009E5569" w:rsidRDefault="009E5569" w:rsidP="009E5569">
      <w:pPr>
        <w:pStyle w:val="Imperialparalevel1"/>
        <w:numPr>
          <w:ilvl w:val="0"/>
          <w:numId w:val="0"/>
        </w:numPr>
        <w:ind w:left="360" w:hanging="360"/>
        <w:rPr>
          <w:bCs/>
        </w:rPr>
      </w:pPr>
      <w:bookmarkStart w:id="0" w:name="_Toc172705401"/>
    </w:p>
    <w:p w14:paraId="2BEEAA94" w14:textId="77777777" w:rsidR="009E5569" w:rsidRPr="009E5569" w:rsidRDefault="009E5569" w:rsidP="009E5569">
      <w:pPr>
        <w:pStyle w:val="Imperialparalevel1"/>
        <w:rPr>
          <w:b/>
          <w:bCs/>
        </w:rPr>
      </w:pPr>
      <w:r w:rsidRPr="009E5569">
        <w:rPr>
          <w:b/>
          <w:bCs/>
        </w:rPr>
        <w:t>Welcome and apologies for absence</w:t>
      </w:r>
    </w:p>
    <w:p w14:paraId="7E12B8F8" w14:textId="77777777" w:rsidR="009E5569" w:rsidRPr="00C75CB9" w:rsidRDefault="009E5569" w:rsidP="009E5569">
      <w:pPr>
        <w:pStyle w:val="ImperialNormalINDENTED"/>
        <w:rPr>
          <w:i/>
          <w:iCs/>
          <w:color w:val="FF0000"/>
        </w:rPr>
      </w:pPr>
      <w:r w:rsidRPr="00C75CB9">
        <w:rPr>
          <w:i/>
          <w:iCs/>
          <w:color w:val="FF0000"/>
        </w:rPr>
        <w:t xml:space="preserve">Note all attendees at the Board </w:t>
      </w:r>
    </w:p>
    <w:p w14:paraId="020172DA" w14:textId="77777777" w:rsidR="009E5569" w:rsidRPr="00ED0651" w:rsidRDefault="009E5569" w:rsidP="009E5569">
      <w:pPr>
        <w:pStyle w:val="Imperialparalevel1"/>
        <w:rPr>
          <w:rFonts w:cs="Calibri"/>
          <w:b/>
        </w:rPr>
      </w:pPr>
      <w:r w:rsidRPr="00ED0651">
        <w:rPr>
          <w:rFonts w:cs="Calibri"/>
          <w:b/>
        </w:rPr>
        <w:t>Declaration of conflicts of interest (if any)</w:t>
      </w:r>
    </w:p>
    <w:p w14:paraId="0C9FB69E" w14:textId="77777777" w:rsidR="009E5569" w:rsidRPr="00C75CB9" w:rsidRDefault="009E5569" w:rsidP="009E5569">
      <w:pPr>
        <w:pStyle w:val="ImperialNormalINDENTED"/>
        <w:rPr>
          <w:i/>
          <w:iCs/>
          <w:color w:val="FF0000"/>
        </w:rPr>
      </w:pPr>
      <w:r w:rsidRPr="00C75CB9">
        <w:rPr>
          <w:i/>
          <w:iCs/>
          <w:color w:val="FF0000"/>
        </w:rPr>
        <w:t>Declarations are expected to have been provided to the Chair in advance of the meeting and will be formally noted in the minutes.</w:t>
      </w:r>
    </w:p>
    <w:p w14:paraId="7A7A7F43" w14:textId="77777777" w:rsidR="009E5569" w:rsidRPr="00ED0651" w:rsidRDefault="009E5569" w:rsidP="009E5569">
      <w:pPr>
        <w:pStyle w:val="Imperialparalevel1"/>
        <w:rPr>
          <w:rFonts w:cs="Calibri"/>
          <w:b/>
        </w:rPr>
      </w:pPr>
      <w:r w:rsidRPr="00ED0651">
        <w:rPr>
          <w:rFonts w:cs="Calibri"/>
          <w:b/>
        </w:rPr>
        <w:t>Consideration of module marks</w:t>
      </w:r>
    </w:p>
    <w:p w14:paraId="48712261" w14:textId="77777777" w:rsidR="009E5569" w:rsidRPr="00C75CB9" w:rsidRDefault="009E5569" w:rsidP="009E5569">
      <w:pPr>
        <w:pStyle w:val="ImperialNormalINDENTED"/>
        <w:rPr>
          <w:i/>
          <w:iCs/>
          <w:color w:val="FF0000"/>
        </w:rPr>
      </w:pPr>
      <w:r w:rsidRPr="00C75CB9">
        <w:rPr>
          <w:i/>
          <w:iCs/>
          <w:color w:val="FF0000"/>
        </w:rPr>
        <w:t>Consider the module outcomes to ensure that marking and all quality assurances process are complete. This may also include any moderation actions such as scaling. Agree any recommendations for the EPAB with regards the module results for the cohort.</w:t>
      </w:r>
    </w:p>
    <w:p w14:paraId="48100C0B" w14:textId="77777777" w:rsidR="009E5569" w:rsidRPr="00ED0651" w:rsidRDefault="009E5569" w:rsidP="009E5569">
      <w:pPr>
        <w:pStyle w:val="Imperialparalevel1"/>
        <w:rPr>
          <w:rFonts w:cs="Calibri"/>
          <w:b/>
        </w:rPr>
      </w:pPr>
      <w:r w:rsidRPr="00ED0651">
        <w:rPr>
          <w:rFonts w:cs="Calibri"/>
          <w:b/>
        </w:rPr>
        <w:t>Where agreed to be completed at the sub-board; recommendations regarding individual candidates in respect of:</w:t>
      </w:r>
    </w:p>
    <w:p w14:paraId="77E8B09A" w14:textId="77777777" w:rsidR="009E5569" w:rsidRPr="009E5569" w:rsidRDefault="009E5569" w:rsidP="009E5569">
      <w:pPr>
        <w:pStyle w:val="Imperialparalevel2"/>
        <w:ind w:left="1080" w:hanging="360"/>
        <w:rPr>
          <w:rFonts w:cs="Calibri"/>
          <w:b/>
        </w:rPr>
      </w:pPr>
      <w:r w:rsidRPr="009E5569">
        <w:rPr>
          <w:rFonts w:cs="Calibri"/>
          <w:b/>
          <w:iCs/>
        </w:rPr>
        <w:t>Candidates at class borderlines.</w:t>
      </w:r>
    </w:p>
    <w:p w14:paraId="34CBF05E" w14:textId="77777777" w:rsidR="009E5569" w:rsidRPr="00ED0651" w:rsidRDefault="009E5569" w:rsidP="009E5569">
      <w:pPr>
        <w:pStyle w:val="Imperialparalevel1"/>
        <w:numPr>
          <w:ilvl w:val="0"/>
          <w:numId w:val="0"/>
        </w:numPr>
        <w:ind w:left="720"/>
        <w:rPr>
          <w:rFonts w:cs="Calibri"/>
          <w:i/>
          <w:color w:val="FF0000"/>
        </w:rPr>
      </w:pPr>
      <w:r w:rsidRPr="00ED0651">
        <w:rPr>
          <w:rFonts w:cs="Calibri"/>
          <w:i/>
          <w:iCs/>
          <w:color w:val="FF0000"/>
        </w:rPr>
        <w:t>In all circumstances where a candidate falls into the borderline, make recommendations for the EPAB regarding the above. The decisions and reasoning must be recorded in the minutes whether promoted or not promoted.</w:t>
      </w:r>
    </w:p>
    <w:p w14:paraId="06D38973" w14:textId="77777777" w:rsidR="009E5569" w:rsidRPr="009E5569" w:rsidRDefault="009E5569" w:rsidP="009E5569">
      <w:pPr>
        <w:pStyle w:val="Imperialparalevel2"/>
        <w:ind w:left="1080" w:hanging="360"/>
        <w:rPr>
          <w:rFonts w:cs="Calibri"/>
          <w:b/>
        </w:rPr>
      </w:pPr>
      <w:r w:rsidRPr="009E5569">
        <w:rPr>
          <w:rFonts w:cs="Calibri"/>
          <w:b/>
          <w:iCs/>
        </w:rPr>
        <w:t>Recommendations by the Mitigating Circumstances Board for students who have submitted mitigating circumstances.</w:t>
      </w:r>
    </w:p>
    <w:p w14:paraId="7C4CB4B3" w14:textId="77777777" w:rsidR="009E5569" w:rsidRPr="00ED0651" w:rsidRDefault="009E5569" w:rsidP="009E5569">
      <w:pPr>
        <w:pStyle w:val="Imperialparalevel1"/>
        <w:numPr>
          <w:ilvl w:val="0"/>
          <w:numId w:val="0"/>
        </w:numPr>
        <w:ind w:left="360" w:firstLine="360"/>
        <w:rPr>
          <w:rFonts w:cs="Calibri"/>
          <w:i/>
          <w:color w:val="FF0000"/>
        </w:rPr>
      </w:pPr>
      <w:r w:rsidRPr="00ED0651">
        <w:rPr>
          <w:rFonts w:cs="Calibri"/>
          <w:i/>
          <w:iCs/>
          <w:color w:val="FF0000"/>
        </w:rPr>
        <w:t>Reasons for the consideration of the recommendations must be recorded</w:t>
      </w:r>
    </w:p>
    <w:p w14:paraId="66478C40" w14:textId="1916AC92" w:rsidR="009E5569" w:rsidRPr="00ED0651" w:rsidRDefault="009E5569" w:rsidP="009E5569">
      <w:pPr>
        <w:pStyle w:val="Imperialparalevel1"/>
        <w:rPr>
          <w:rFonts w:cs="Calibri"/>
          <w:b/>
        </w:rPr>
      </w:pPr>
      <w:r w:rsidRPr="00ED0651">
        <w:rPr>
          <w:rFonts w:cs="Calibri"/>
          <w:b/>
        </w:rPr>
        <w:t xml:space="preserve">Decisions made regarding special awards, prizes and Dean’s list (as appropriate and </w:t>
      </w:r>
      <w:r w:rsidR="00C75CB9">
        <w:rPr>
          <w:rFonts w:cs="Calibri"/>
          <w:b/>
        </w:rPr>
        <w:t xml:space="preserve">if </w:t>
      </w:r>
      <w:r w:rsidRPr="00ED0651">
        <w:rPr>
          <w:rFonts w:cs="Calibri"/>
          <w:b/>
        </w:rPr>
        <w:t>agreed to be completed at the sub-board).</w:t>
      </w:r>
    </w:p>
    <w:p w14:paraId="2A9F97B0" w14:textId="77777777" w:rsidR="00C75CB9" w:rsidRPr="00C75CB9" w:rsidRDefault="009E5569" w:rsidP="009E5569">
      <w:pPr>
        <w:pStyle w:val="Imperialparalevel1"/>
        <w:rPr>
          <w:rFonts w:cs="Calibri"/>
          <w:b/>
        </w:rPr>
      </w:pPr>
      <w:r w:rsidRPr="00ED0651">
        <w:rPr>
          <w:rFonts w:cs="Calibri"/>
          <w:b/>
          <w:iCs/>
        </w:rPr>
        <w:lastRenderedPageBreak/>
        <w:t>Any Other Business</w:t>
      </w:r>
    </w:p>
    <w:p w14:paraId="7606F384" w14:textId="36FD3323" w:rsidR="009E5569" w:rsidRPr="00C75CB9" w:rsidRDefault="009E5569" w:rsidP="009E5569">
      <w:pPr>
        <w:pStyle w:val="Imperialparalevel1"/>
        <w:rPr>
          <w:rFonts w:cs="Calibri"/>
          <w:b/>
        </w:rPr>
      </w:pPr>
      <w:r w:rsidRPr="00C75CB9">
        <w:rPr>
          <w:b/>
          <w:iCs/>
        </w:rPr>
        <w:t>Date, time and place of next meeting</w:t>
      </w:r>
      <w:bookmarkEnd w:id="0"/>
    </w:p>
    <w:sectPr w:rsidR="009E5569" w:rsidRPr="00C75CB9" w:rsidSect="005D6ACA">
      <w:headerReference w:type="default" r:id="rId8"/>
      <w:footerReference w:type="default" r:id="rId9"/>
      <w:headerReference w:type="first" r:id="rId10"/>
      <w:footerReference w:type="first" r:id="rId11"/>
      <w:pgSz w:w="11907" w:h="16839" w:code="9"/>
      <w:pgMar w:top="1418" w:right="1084" w:bottom="895" w:left="96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8E732" w14:textId="77777777" w:rsidR="008D4AB3" w:rsidRDefault="008D4AB3" w:rsidP="006C1A6D">
      <w:r>
        <w:separator/>
      </w:r>
    </w:p>
  </w:endnote>
  <w:endnote w:type="continuationSeparator" w:id="0">
    <w:p w14:paraId="497E5215" w14:textId="77777777" w:rsidR="008D4AB3" w:rsidRDefault="008D4AB3"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672"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7E8E943D"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1CE06CE9"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8BEE61B"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3ED9E0B8" w14:textId="77777777" w:rsidR="001F0F90" w:rsidRPr="00692B00" w:rsidRDefault="001F0F90" w:rsidP="00FA55DA">
    <w:pPr>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9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26414650"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9D30D32"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30AE3558" w14:textId="77777777" w:rsidR="002567A7" w:rsidRPr="0095674A" w:rsidRDefault="00E760A2" w:rsidP="00FA55DA">
              <w:pPr>
                <w:pStyle w:val="Footer"/>
                <w:jc w:val="right"/>
                <w:rPr>
                  <w:color w:val="auto"/>
                </w:rPr>
              </w:pPr>
              <w:r w:rsidRPr="0095674A">
                <w:rPr>
                  <w:color w:val="auto"/>
                </w:rPr>
                <w:t>imperial.ac.uk</w:t>
              </w:r>
            </w:p>
          </w:sdtContent>
        </w:sdt>
      </w:tc>
    </w:tr>
  </w:tbl>
  <w:p w14:paraId="313340A2"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EEECD" w14:textId="77777777" w:rsidR="008D4AB3" w:rsidRDefault="008D4AB3" w:rsidP="006C1A6D">
      <w:r>
        <w:separator/>
      </w:r>
    </w:p>
  </w:footnote>
  <w:footnote w:type="continuationSeparator" w:id="0">
    <w:p w14:paraId="1EBA2F2F" w14:textId="77777777" w:rsidR="008D4AB3" w:rsidRDefault="008D4AB3" w:rsidP="006C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2567A7" w:rsidRPr="00353E0C" w14:paraId="08ADC7B3" w14:textId="77777777" w:rsidTr="002567A7">
      <w:trPr>
        <w:cantSplit/>
        <w:trHeight w:val="567"/>
      </w:trPr>
      <w:tc>
        <w:tcPr>
          <w:tcW w:w="6665" w:type="dxa"/>
        </w:tcPr>
        <w:p w14:paraId="7A3FEA65" w14:textId="77777777" w:rsidR="002567A7" w:rsidRDefault="002567A7" w:rsidP="002567A7">
          <w:pPr>
            <w:pStyle w:val="Header"/>
          </w:pPr>
        </w:p>
      </w:tc>
      <w:tc>
        <w:tcPr>
          <w:tcW w:w="3116" w:type="dxa"/>
        </w:tcPr>
        <w:p w14:paraId="6A56AF23" w14:textId="77777777" w:rsidR="00D91518" w:rsidRPr="0095674A" w:rsidRDefault="00D91518" w:rsidP="00D91518">
          <w:pPr>
            <w:pStyle w:val="Addressdetails"/>
            <w:rPr>
              <w:rFonts w:ascii="Imperial Sans Text" w:hAnsi="Imperial Sans Text"/>
              <w:b/>
              <w:bCs/>
            </w:rPr>
          </w:pPr>
          <w:r>
            <w:rPr>
              <w:rFonts w:ascii="Imperial Sans Text" w:hAnsi="Imperial Sans Text"/>
              <w:b/>
              <w:bCs/>
            </w:rPr>
            <w:t>Sub-Board Agenda</w:t>
          </w:r>
        </w:p>
        <w:p w14:paraId="64360D6C" w14:textId="1A89C123" w:rsidR="002567A7" w:rsidRPr="00353E0C" w:rsidRDefault="00D91518" w:rsidP="00D91518">
          <w:pPr>
            <w:pStyle w:val="Addressdetails"/>
            <w:rPr>
              <w:lang w:val="de-DE"/>
            </w:rPr>
          </w:pPr>
          <w:r w:rsidRPr="009E5569">
            <w:rPr>
              <w:rFonts w:ascii="Imperial Sans Text" w:hAnsi="Imperial Sans Text"/>
              <w:i/>
              <w:iCs/>
              <w:color w:val="FF0000"/>
              <w:lang w:val="de-DE"/>
            </w:rPr>
            <w:t>Department Name</w:t>
          </w:r>
        </w:p>
      </w:tc>
    </w:tr>
  </w:tbl>
  <w:p w14:paraId="0DD2C658" w14:textId="77777777" w:rsidR="00D54F31" w:rsidRDefault="00D54F31" w:rsidP="00256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55EA" w14:textId="77777777" w:rsidR="003E6CBF" w:rsidRDefault="003E6CBF" w:rsidP="003E6CBF">
    <w:pPr>
      <w:pStyle w:val="Heade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6E58FC8D" w14:textId="77777777" w:rsidTr="003E6CBF">
      <w:trPr>
        <w:cantSplit/>
        <w:trHeight w:val="1560"/>
      </w:trPr>
      <w:tc>
        <w:tcPr>
          <w:tcW w:w="6665" w:type="dxa"/>
        </w:tcPr>
        <w:p w14:paraId="4C7CE2A0" w14:textId="77777777" w:rsidR="003E6CBF" w:rsidRDefault="0095674A" w:rsidP="003E6CBF">
          <w:pPr>
            <w:pStyle w:val="Header"/>
          </w:pPr>
          <w:r>
            <w:rPr>
              <w:noProof/>
            </w:rPr>
            <w:drawing>
              <wp:inline distT="0" distB="0" distL="0" distR="0" wp14:anchorId="3C69308E" wp14:editId="2A788C42">
                <wp:extent cx="2297151" cy="252290"/>
                <wp:effectExtent l="0" t="0" r="0" b="0"/>
                <wp:docPr id="16183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E0EEE30" w14:textId="7465DC82" w:rsidR="003E6CBF" w:rsidRPr="0095674A" w:rsidRDefault="00D91518" w:rsidP="003E6CBF">
          <w:pPr>
            <w:pStyle w:val="Addressdetails"/>
            <w:rPr>
              <w:rFonts w:ascii="Imperial Sans Text" w:hAnsi="Imperial Sans Text"/>
              <w:b/>
              <w:bCs/>
            </w:rPr>
          </w:pPr>
          <w:r>
            <w:rPr>
              <w:rFonts w:ascii="Imperial Sans Text" w:hAnsi="Imperial Sans Text"/>
              <w:b/>
              <w:bCs/>
            </w:rPr>
            <w:t xml:space="preserve">Sub-Board </w:t>
          </w:r>
          <w:r w:rsidR="009E5569">
            <w:rPr>
              <w:rFonts w:ascii="Imperial Sans Text" w:hAnsi="Imperial Sans Text"/>
              <w:b/>
              <w:bCs/>
            </w:rPr>
            <w:t>Agenda</w:t>
          </w:r>
        </w:p>
        <w:p w14:paraId="4DD48E04" w14:textId="7C4B9965" w:rsidR="003E6CBF" w:rsidRPr="009E5569" w:rsidRDefault="009E5569" w:rsidP="003E6CBF">
          <w:pPr>
            <w:pStyle w:val="Addressdetails"/>
            <w:rPr>
              <w:rFonts w:ascii="Imperial Sans Text" w:hAnsi="Imperial Sans Text"/>
              <w:i/>
              <w:iCs/>
              <w:color w:val="FF0000"/>
              <w:lang w:val="de-DE"/>
            </w:rPr>
          </w:pPr>
          <w:r w:rsidRPr="009E5569">
            <w:rPr>
              <w:rFonts w:ascii="Imperial Sans Text" w:hAnsi="Imperial Sans Text"/>
              <w:i/>
              <w:iCs/>
              <w:color w:val="FF0000"/>
              <w:lang w:val="de-DE"/>
            </w:rPr>
            <w:t>Department Name</w:t>
          </w:r>
        </w:p>
      </w:tc>
    </w:tr>
  </w:tbl>
  <w:p w14:paraId="66DDA9E7"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F29"/>
    <w:multiLevelType w:val="hybridMultilevel"/>
    <w:tmpl w:val="E81C1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96587"/>
    <w:multiLevelType w:val="hybridMultilevel"/>
    <w:tmpl w:val="177AEE2E"/>
    <w:lvl w:ilvl="0" w:tplc="0809000F">
      <w:start w:val="1"/>
      <w:numFmt w:val="decimal"/>
      <w:lvlText w:val="%1."/>
      <w:lvlJc w:val="left"/>
      <w:pPr>
        <w:ind w:left="720" w:hanging="360"/>
      </w:pPr>
      <w:rPr>
        <w:rFonts w:hint="default"/>
      </w:rPr>
    </w:lvl>
    <w:lvl w:ilvl="1" w:tplc="E460E114">
      <w:start w:val="1"/>
      <w:numFmt w:val="bullet"/>
      <w:lvlText w:val=""/>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8"/>
  </w:num>
  <w:num w:numId="4" w16cid:durableId="396441058">
    <w:abstractNumId w:val="9"/>
  </w:num>
  <w:num w:numId="5" w16cid:durableId="1916737689">
    <w:abstractNumId w:val="12"/>
  </w:num>
  <w:num w:numId="6" w16cid:durableId="149905439">
    <w:abstractNumId w:val="25"/>
  </w:num>
  <w:num w:numId="7" w16cid:durableId="1910916258">
    <w:abstractNumId w:val="14"/>
  </w:num>
  <w:num w:numId="8" w16cid:durableId="1640528792">
    <w:abstractNumId w:val="29"/>
  </w:num>
  <w:num w:numId="9" w16cid:durableId="850290882">
    <w:abstractNumId w:val="27"/>
  </w:num>
  <w:num w:numId="10" w16cid:durableId="1544949358">
    <w:abstractNumId w:val="24"/>
  </w:num>
  <w:num w:numId="11" w16cid:durableId="352850202">
    <w:abstractNumId w:val="19"/>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bCs w:val="0"/>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6"/>
  </w:num>
  <w:num w:numId="17" w16cid:durableId="526678552">
    <w:abstractNumId w:val="2"/>
  </w:num>
  <w:num w:numId="18" w16cid:durableId="1913734426">
    <w:abstractNumId w:val="15"/>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8"/>
  </w:num>
  <w:num w:numId="25" w16cid:durableId="566573250">
    <w:abstractNumId w:val="13"/>
  </w:num>
  <w:num w:numId="26" w16cid:durableId="1396314554">
    <w:abstractNumId w:val="22"/>
  </w:num>
  <w:num w:numId="27" w16cid:durableId="170948701">
    <w:abstractNumId w:val="17"/>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410271034">
    <w:abstractNumId w:val="30"/>
  </w:num>
  <w:num w:numId="33" w16cid:durableId="4503637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69"/>
    <w:rsid w:val="00020847"/>
    <w:rsid w:val="00021F8A"/>
    <w:rsid w:val="00030EA2"/>
    <w:rsid w:val="0003247A"/>
    <w:rsid w:val="000370BB"/>
    <w:rsid w:val="0005715E"/>
    <w:rsid w:val="00067895"/>
    <w:rsid w:val="00073762"/>
    <w:rsid w:val="00083D73"/>
    <w:rsid w:val="000A273F"/>
    <w:rsid w:val="000E74D5"/>
    <w:rsid w:val="000F0931"/>
    <w:rsid w:val="000F44CD"/>
    <w:rsid w:val="00103419"/>
    <w:rsid w:val="00142E89"/>
    <w:rsid w:val="0015069A"/>
    <w:rsid w:val="00166A6F"/>
    <w:rsid w:val="00192141"/>
    <w:rsid w:val="00197A09"/>
    <w:rsid w:val="001A361A"/>
    <w:rsid w:val="001A3C18"/>
    <w:rsid w:val="001D5B71"/>
    <w:rsid w:val="001E5C8C"/>
    <w:rsid w:val="001F0F90"/>
    <w:rsid w:val="0021175D"/>
    <w:rsid w:val="00232315"/>
    <w:rsid w:val="00233C35"/>
    <w:rsid w:val="00250A4F"/>
    <w:rsid w:val="00253531"/>
    <w:rsid w:val="002567A7"/>
    <w:rsid w:val="0026044A"/>
    <w:rsid w:val="00263E80"/>
    <w:rsid w:val="00271657"/>
    <w:rsid w:val="00276AB2"/>
    <w:rsid w:val="002A0DDB"/>
    <w:rsid w:val="002B4663"/>
    <w:rsid w:val="002C62C9"/>
    <w:rsid w:val="002D09A7"/>
    <w:rsid w:val="002E22C1"/>
    <w:rsid w:val="0030072C"/>
    <w:rsid w:val="00312AA1"/>
    <w:rsid w:val="00315F5C"/>
    <w:rsid w:val="00330012"/>
    <w:rsid w:val="0033713B"/>
    <w:rsid w:val="003C271E"/>
    <w:rsid w:val="003C6FD5"/>
    <w:rsid w:val="003E4306"/>
    <w:rsid w:val="003E6CBF"/>
    <w:rsid w:val="003F3B67"/>
    <w:rsid w:val="00414317"/>
    <w:rsid w:val="00446FDF"/>
    <w:rsid w:val="004B4972"/>
    <w:rsid w:val="004B6FE8"/>
    <w:rsid w:val="004D14B9"/>
    <w:rsid w:val="004D7B82"/>
    <w:rsid w:val="004F52CA"/>
    <w:rsid w:val="00530CC5"/>
    <w:rsid w:val="00537224"/>
    <w:rsid w:val="00571239"/>
    <w:rsid w:val="0057428A"/>
    <w:rsid w:val="00576FEA"/>
    <w:rsid w:val="0058352E"/>
    <w:rsid w:val="005B4AD3"/>
    <w:rsid w:val="005D0480"/>
    <w:rsid w:val="005D6ACA"/>
    <w:rsid w:val="005E2020"/>
    <w:rsid w:val="005F30E2"/>
    <w:rsid w:val="0062762A"/>
    <w:rsid w:val="00632E3A"/>
    <w:rsid w:val="00655D6A"/>
    <w:rsid w:val="00677A51"/>
    <w:rsid w:val="0068354F"/>
    <w:rsid w:val="00692B00"/>
    <w:rsid w:val="006B2A31"/>
    <w:rsid w:val="006B704B"/>
    <w:rsid w:val="006C1A6D"/>
    <w:rsid w:val="006C7A3B"/>
    <w:rsid w:val="006F3E84"/>
    <w:rsid w:val="00700D9E"/>
    <w:rsid w:val="0071291D"/>
    <w:rsid w:val="00742247"/>
    <w:rsid w:val="00745D2C"/>
    <w:rsid w:val="00747B38"/>
    <w:rsid w:val="0076181E"/>
    <w:rsid w:val="0076743C"/>
    <w:rsid w:val="00780997"/>
    <w:rsid w:val="00781A0A"/>
    <w:rsid w:val="007A08E8"/>
    <w:rsid w:val="007C0DA9"/>
    <w:rsid w:val="007F3D15"/>
    <w:rsid w:val="00801D58"/>
    <w:rsid w:val="00814219"/>
    <w:rsid w:val="00820F2B"/>
    <w:rsid w:val="00845BA4"/>
    <w:rsid w:val="008613AD"/>
    <w:rsid w:val="008675E1"/>
    <w:rsid w:val="00870F76"/>
    <w:rsid w:val="008723D6"/>
    <w:rsid w:val="00893A1E"/>
    <w:rsid w:val="008A55D0"/>
    <w:rsid w:val="008A7540"/>
    <w:rsid w:val="008B3779"/>
    <w:rsid w:val="008D4AB3"/>
    <w:rsid w:val="008E6429"/>
    <w:rsid w:val="008F3504"/>
    <w:rsid w:val="00904907"/>
    <w:rsid w:val="00916B6E"/>
    <w:rsid w:val="00932D8B"/>
    <w:rsid w:val="009330A3"/>
    <w:rsid w:val="00937517"/>
    <w:rsid w:val="00941BA3"/>
    <w:rsid w:val="00946895"/>
    <w:rsid w:val="0095674A"/>
    <w:rsid w:val="00976387"/>
    <w:rsid w:val="009A0320"/>
    <w:rsid w:val="009E5569"/>
    <w:rsid w:val="009F1536"/>
    <w:rsid w:val="009F3066"/>
    <w:rsid w:val="00A15D9B"/>
    <w:rsid w:val="00A27B17"/>
    <w:rsid w:val="00A41C5E"/>
    <w:rsid w:val="00A4543F"/>
    <w:rsid w:val="00A50387"/>
    <w:rsid w:val="00A96CA2"/>
    <w:rsid w:val="00AB408B"/>
    <w:rsid w:val="00AD2D60"/>
    <w:rsid w:val="00B031FF"/>
    <w:rsid w:val="00B12C95"/>
    <w:rsid w:val="00B41D64"/>
    <w:rsid w:val="00B44FE8"/>
    <w:rsid w:val="00B518DF"/>
    <w:rsid w:val="00B55050"/>
    <w:rsid w:val="00B65331"/>
    <w:rsid w:val="00B85A4A"/>
    <w:rsid w:val="00C07015"/>
    <w:rsid w:val="00C535C3"/>
    <w:rsid w:val="00C65893"/>
    <w:rsid w:val="00C70587"/>
    <w:rsid w:val="00C75CB9"/>
    <w:rsid w:val="00C75FB2"/>
    <w:rsid w:val="00CE4EA0"/>
    <w:rsid w:val="00D32D3C"/>
    <w:rsid w:val="00D50D86"/>
    <w:rsid w:val="00D51028"/>
    <w:rsid w:val="00D54F31"/>
    <w:rsid w:val="00D66414"/>
    <w:rsid w:val="00D67ADF"/>
    <w:rsid w:val="00D91518"/>
    <w:rsid w:val="00DA1E56"/>
    <w:rsid w:val="00DB1DBE"/>
    <w:rsid w:val="00DD6A80"/>
    <w:rsid w:val="00DD739A"/>
    <w:rsid w:val="00DF3F34"/>
    <w:rsid w:val="00DF4C6E"/>
    <w:rsid w:val="00DF54ED"/>
    <w:rsid w:val="00E07932"/>
    <w:rsid w:val="00E25508"/>
    <w:rsid w:val="00E27B01"/>
    <w:rsid w:val="00E32470"/>
    <w:rsid w:val="00E34392"/>
    <w:rsid w:val="00E62F23"/>
    <w:rsid w:val="00E760A2"/>
    <w:rsid w:val="00E9781C"/>
    <w:rsid w:val="00EB061B"/>
    <w:rsid w:val="00EC75B4"/>
    <w:rsid w:val="00ED384A"/>
    <w:rsid w:val="00EE5CB7"/>
    <w:rsid w:val="00EF442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AA01"/>
  <w15:docId w15:val="{8598D751-3D76-455C-893D-9BF26B93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nhideWhenUsed/>
    <w:rsid w:val="00932D8B"/>
    <w:rPr>
      <w:sz w:val="20"/>
      <w:szCs w:val="20"/>
    </w:rPr>
  </w:style>
  <w:style w:type="character" w:customStyle="1" w:styleId="CommentTextChar">
    <w:name w:val="Comment Text Char"/>
    <w:basedOn w:val="DefaultParagraphFont"/>
    <w:link w:val="CommentText"/>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3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ward15\OneDrive%20-%20Imperial%20College%20London\Documents\Custom%20Office%20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1</TotalTime>
  <Pages>2</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2</cp:revision>
  <dcterms:created xsi:type="dcterms:W3CDTF">2026-05-21T10:04:00Z</dcterms:created>
  <dcterms:modified xsi:type="dcterms:W3CDTF">2026-05-21T10:04:00Z</dcterms:modified>
</cp:coreProperties>
</file>